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9688D" w14:textId="7E91B5B5" w:rsidR="00906393" w:rsidRPr="00455BBF" w:rsidRDefault="00EA2A9C" w:rsidP="00463404">
      <w:pPr>
        <w:pStyle w:val="Subttulo"/>
        <w:ind w:left="720" w:hanging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F9D5FC" wp14:editId="0AD106B4">
            <wp:simplePos x="0" y="0"/>
            <wp:positionH relativeFrom="margin">
              <wp:posOffset>3175</wp:posOffset>
            </wp:positionH>
            <wp:positionV relativeFrom="paragraph">
              <wp:posOffset>77470</wp:posOffset>
            </wp:positionV>
            <wp:extent cx="1022985" cy="1144905"/>
            <wp:effectExtent l="0" t="0" r="571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3660D9F" wp14:editId="68E5650C">
            <wp:simplePos x="0" y="0"/>
            <wp:positionH relativeFrom="margin">
              <wp:posOffset>1138004</wp:posOffset>
            </wp:positionH>
            <wp:positionV relativeFrom="paragraph">
              <wp:posOffset>77638</wp:posOffset>
            </wp:positionV>
            <wp:extent cx="1178969" cy="1123950"/>
            <wp:effectExtent l="0" t="0" r="254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969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04">
        <w:t>com</w:t>
      </w:r>
      <w:sdt>
        <w:sdtPr>
          <w:alias w:val="Versión:"/>
          <w:tag w:val="Versión:"/>
          <w:id w:val="-388120297"/>
          <w:placeholder>
            <w:docPart w:val="D475423AFEDB45658CD506F33F1BE8AD"/>
          </w:placeholder>
          <w:temporary/>
          <w:showingPlcHdr/>
          <w15:appearance w15:val="hidden"/>
        </w:sdtPr>
        <w:sdtEndPr/>
        <w:sdtContent>
          <w:r w:rsidR="00906393" w:rsidRPr="00455BBF">
            <w:rPr>
              <w:lang w:bidi="es-ES"/>
            </w:rPr>
            <w:t>Versión</w:t>
          </w:r>
        </w:sdtContent>
      </w:sdt>
      <w:r w:rsidR="00906393" w:rsidRPr="00455BBF">
        <w:rPr>
          <w:lang w:bidi="es-ES"/>
        </w:rPr>
        <w:t xml:space="preserve"> </w:t>
      </w:r>
      <w:r w:rsidR="00272622">
        <w:t>1.0</w:t>
      </w:r>
    </w:p>
    <w:sdt>
      <w:sdtPr>
        <w:alias w:val="Escriba la fecha:"/>
        <w:tag w:val="Escriba la fecha:"/>
        <w:id w:val="-2072651219"/>
        <w:placeholder>
          <w:docPart w:val="CDBA45ADCF804951B51996CB93C5A574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15:appearance w15:val="hidden"/>
        <w:text w:multiLine="1"/>
      </w:sdtPr>
      <w:sdtEndPr/>
      <w:sdtContent>
        <w:p w14:paraId="57CCB307" w14:textId="382C9318" w:rsidR="00906393" w:rsidRPr="00455BBF" w:rsidRDefault="00B555BA" w:rsidP="00906393">
          <w:pPr>
            <w:pStyle w:val="Subttulo"/>
          </w:pPr>
          <w:r>
            <w:t>01</w:t>
          </w:r>
          <w:r w:rsidR="00272622">
            <w:t>/</w:t>
          </w:r>
          <w:r w:rsidR="00CD1B59">
            <w:t>0</w:t>
          </w:r>
          <w:r>
            <w:t>2</w:t>
          </w:r>
          <w:r w:rsidR="00272622">
            <w:t>/202</w:t>
          </w:r>
          <w:r w:rsidR="00CD1B59">
            <w:t>2</w:t>
          </w:r>
        </w:p>
      </w:sdtContent>
    </w:sdt>
    <w:p w14:paraId="62FCEA29" w14:textId="61335F04" w:rsidR="00906393" w:rsidRPr="00455BBF" w:rsidRDefault="00EA2A9C" w:rsidP="00906393">
      <w:pPr>
        <w:pStyle w:val="Logotip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3A52E" wp14:editId="1C6A5CE5">
                <wp:simplePos x="0" y="0"/>
                <wp:positionH relativeFrom="margin">
                  <wp:posOffset>3779862</wp:posOffset>
                </wp:positionH>
                <wp:positionV relativeFrom="paragraph">
                  <wp:posOffset>2497569</wp:posOffset>
                </wp:positionV>
                <wp:extent cx="1883685" cy="736979"/>
                <wp:effectExtent l="0" t="0" r="0" b="63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685" cy="736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ED182B" w14:textId="40A01D28" w:rsidR="00EA2A9C" w:rsidRPr="00EA2A9C" w:rsidRDefault="00EA2A9C" w:rsidP="00EA2A9C">
                            <w:pPr>
                              <w:jc w:val="center"/>
                              <w:rPr>
                                <w:b/>
                                <w:color w:val="548AB7" w:themeColor="accent1" w:themeShade="BF"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2A9C">
                              <w:rPr>
                                <w:b/>
                                <w:color w:val="548AB7" w:themeColor="accent1" w:themeShade="BF"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SIAE 2.0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A52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97.65pt;margin-top:196.65pt;width:148.3pt;height:58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" filled="f" stroked="f">
                <v:textbox>
                  <w:txbxContent>
                    <w:p w14:paraId="76ED182B" w14:textId="40A01D28" w:rsidR="00EA2A9C" w:rsidRPr="00EA2A9C" w:rsidRDefault="00EA2A9C" w:rsidP="00EA2A9C">
                      <w:pPr>
                        <w:jc w:val="center"/>
                        <w:rPr>
                          <w:b/>
                          <w:color w:val="548AB7" w:themeColor="accent1" w:themeShade="BF"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2A9C">
                        <w:rPr>
                          <w:b/>
                          <w:color w:val="548AB7" w:themeColor="accent1" w:themeShade="BF"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SIAE 2.0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00E">
        <w:rPr>
          <w:noProof/>
        </w:rPr>
        <w:drawing>
          <wp:inline distT="0" distB="0" distL="0" distR="0" wp14:anchorId="6D442BFD" wp14:editId="6FD8C6ED">
            <wp:extent cx="3411560" cy="114174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60" cy="118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color w:val="548AB7" w:themeColor="accent1" w:themeShade="BF"/>
        </w:rPr>
        <w:alias w:val="Escriba el título:"/>
        <w:tag w:val="Escriba el título:"/>
        <w:id w:val="1212537942"/>
        <w:placeholder>
          <w:docPart w:val="FD596F4F749B4E58BA653F3E4DA9616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 w:multiLine="1"/>
      </w:sdtPr>
      <w:sdtEndPr/>
      <w:sdtContent>
        <w:p w14:paraId="1BAFFFD6" w14:textId="708F6BF0" w:rsidR="00906393" w:rsidRPr="00272622" w:rsidRDefault="00695F88" w:rsidP="00906393">
          <w:pPr>
            <w:pStyle w:val="Ttulo"/>
            <w:rPr>
              <w:color w:val="548AB7" w:themeColor="accent1" w:themeShade="BF"/>
            </w:rPr>
          </w:pPr>
          <w:r>
            <w:rPr>
              <w:color w:val="548AB7" w:themeColor="accent1" w:themeShade="BF"/>
            </w:rPr>
            <w:t xml:space="preserve">Manual de usuario - Módulo de </w:t>
          </w:r>
          <w:r w:rsidR="00B555BA">
            <w:rPr>
              <w:color w:val="548AB7" w:themeColor="accent1" w:themeShade="BF"/>
            </w:rPr>
            <w:t>Aulas</w:t>
          </w:r>
        </w:p>
      </w:sdtContent>
    </w:sdt>
    <w:sdt>
      <w:sdtPr>
        <w:rPr>
          <w:b/>
          <w:bCs/>
        </w:rPr>
        <w:alias w:val="Escriba el subtítulo:"/>
        <w:tag w:val="Escriba el subtítulo:"/>
        <w:id w:val="-450009744"/>
        <w:placeholder>
          <w:docPart w:val="5E3A23D33EDA464CA1F954ACCDBDE1B4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15:appearance w15:val="hidden"/>
        <w:text w:multiLine="1"/>
      </w:sdtPr>
      <w:sdtEndPr/>
      <w:sdtContent>
        <w:p w14:paraId="49F67F85" w14:textId="60146501" w:rsidR="00906393" w:rsidRPr="00695F88" w:rsidRDefault="00FB3873" w:rsidP="00906393">
          <w:pPr>
            <w:pStyle w:val="Subttulo"/>
            <w:rPr>
              <w:b/>
              <w:bCs/>
            </w:rPr>
          </w:pPr>
          <w:r>
            <w:rPr>
              <w:b/>
              <w:bCs/>
            </w:rPr>
            <w:t>asignación de espacios físicos</w:t>
          </w:r>
        </w:p>
      </w:sdtContent>
    </w:sdt>
    <w:p w14:paraId="1086F5CC" w14:textId="051F73B5" w:rsidR="00906393" w:rsidRPr="00695F88" w:rsidRDefault="00835299" w:rsidP="00906393">
      <w:pPr>
        <w:pStyle w:val="Informacindecontacto"/>
        <w:rPr>
          <w:u w:val="single"/>
        </w:rPr>
      </w:pPr>
      <w:sdt>
        <w:sdtPr>
          <w:rPr>
            <w:u w:val="single"/>
          </w:rPr>
          <w:alias w:val="Escriba su nombre:"/>
          <w:tag w:val="Escriba su nombre:"/>
          <w:id w:val="309291052"/>
          <w:placeholder>
            <w:docPart w:val="0847E53BA4B849A0823E0B18EE39B405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272622" w:rsidRPr="00695F88">
            <w:rPr>
              <w:u w:val="single"/>
            </w:rPr>
            <w:t>Jorge Antonio Serrano Mendoza</w:t>
          </w:r>
        </w:sdtContent>
      </w:sdt>
    </w:p>
    <w:p w14:paraId="24905CD7" w14:textId="509B80E7" w:rsidR="00906393" w:rsidRPr="00455BBF" w:rsidRDefault="00835299" w:rsidP="00906393">
      <w:pPr>
        <w:pStyle w:val="Informacindecontacto"/>
      </w:pPr>
      <w:sdt>
        <w:sdtPr>
          <w:alias w:val="Escriba el nombre de la compañía:"/>
          <w:tag w:val="Escriba el nombre de la compañía:"/>
          <w:id w:val="733736139"/>
          <w:placeholder>
            <w:docPart w:val="1765746C6BE949668EDE2820873161A4"/>
          </w:placeholder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 w:multiLine="1"/>
        </w:sdtPr>
        <w:sdtEndPr/>
        <w:sdtContent>
          <w:r w:rsidR="00695F88">
            <w:t>FACULTAD DE MEDICINA</w:t>
          </w:r>
        </w:sdtContent>
      </w:sdt>
    </w:p>
    <w:p w14:paraId="514673C1" w14:textId="3CE4F241" w:rsidR="00906393" w:rsidRPr="00455BBF" w:rsidRDefault="00835299" w:rsidP="00906393">
      <w:pPr>
        <w:pStyle w:val="Informacindecontacto"/>
      </w:pPr>
      <w:sdt>
        <w:sdtPr>
          <w:alias w:val="Escriba la dirección de la compañía:"/>
          <w:tag w:val="Escriba la dirección de la compañía:"/>
          <w:id w:val="-1515219664"/>
          <w:placeholder>
            <w:docPart w:val="A5B5A5EA1DD743E8A54815F37993F75C"/>
          </w:placeholder>
          <w:dataBinding w:prefixMappings="xmlns:ns0='http://schemas.microsoft.com/office/2006/coverPageProps' " w:xpath="/ns0:CoverPageProperties[1]/ns0:CompanyAddress[1]" w:storeItemID="{55AF091B-3C7A-41E3-B477-F2FDAA23CFDA}"/>
          <w15:appearance w15:val="hidden"/>
          <w:text w:multiLine="1"/>
        </w:sdtPr>
        <w:sdtEndPr/>
        <w:sdtContent>
          <w:r w:rsidR="00695F88">
            <w:t>SECRETARÍA DE SERVICIOS ESCOLARES</w:t>
          </w:r>
          <w:r w:rsidR="00695F88">
            <w:br/>
          </w:r>
        </w:sdtContent>
      </w:sdt>
    </w:p>
    <w:sdt>
      <w:sdtPr>
        <w:alias w:val="Título:"/>
        <w:tag w:val="Título:"/>
        <w:id w:val="135919152"/>
        <w:placeholder>
          <w:docPart w:val="3AF0745495E1458CA11AAA36AFD9A0E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 w:multiLine="1"/>
      </w:sdtPr>
      <w:sdtEndPr/>
      <w:sdtContent>
        <w:p w14:paraId="16D3902D" w14:textId="5723F7C4" w:rsidR="00906393" w:rsidRPr="00455BBF" w:rsidRDefault="00B555BA" w:rsidP="00906393">
          <w:pPr>
            <w:pStyle w:val="Ttulo1"/>
          </w:pPr>
          <w:r>
            <w:t>Manual de usuario - Módulo de Aulas</w:t>
          </w:r>
        </w:p>
      </w:sdtContent>
    </w:sdt>
    <w:p w14:paraId="4D1FB93C" w14:textId="77777777" w:rsidR="00695F88" w:rsidRDefault="00695F88" w:rsidP="00906393">
      <w:pPr>
        <w:pStyle w:val="Ttulo2"/>
      </w:pPr>
    </w:p>
    <w:p w14:paraId="4D4ED8C0" w14:textId="0DA4276A" w:rsidR="00906393" w:rsidRPr="00455BBF" w:rsidRDefault="0051785D" w:rsidP="00906393">
      <w:pPr>
        <w:pStyle w:val="Ttulo2"/>
      </w:pPr>
      <w:r>
        <w:t>Solicitud de expedientes</w:t>
      </w:r>
    </w:p>
    <w:p w14:paraId="64DE25C0" w14:textId="3EE9B85B" w:rsidR="00906393" w:rsidRPr="00455BBF" w:rsidRDefault="0051785D" w:rsidP="00906393">
      <w:pPr>
        <w:pStyle w:val="Ttulo3"/>
      </w:pPr>
      <w:r>
        <w:t>Descripción</w:t>
      </w:r>
    </w:p>
    <w:p w14:paraId="3B0A3CAC" w14:textId="6E5896AE" w:rsidR="008E7761" w:rsidRDefault="008E7761" w:rsidP="008E7761">
      <w:pPr>
        <w:jc w:val="both"/>
      </w:pPr>
      <w:r>
        <w:t xml:space="preserve">Este documento explicará la funcionalidad del Módulo de </w:t>
      </w:r>
      <w:r w:rsidR="007B784B">
        <w:t>Aulas</w:t>
      </w:r>
      <w:r>
        <w:t>, donde los usuarios</w:t>
      </w:r>
      <w:r w:rsidRPr="00106F4A">
        <w:rPr>
          <w:b/>
          <w:bCs/>
        </w:rPr>
        <w:t xml:space="preserve"> </w:t>
      </w:r>
      <w:r w:rsidR="007B784B">
        <w:t xml:space="preserve">podrán </w:t>
      </w:r>
      <w:r w:rsidR="000C3F05">
        <w:t>reservar aulas que no estén ocupadas por horarios de clases</w:t>
      </w:r>
      <w:r w:rsidR="00915924">
        <w:t xml:space="preserve">, para </w:t>
      </w:r>
      <w:r w:rsidR="00974F17">
        <w:t xml:space="preserve">su </w:t>
      </w:r>
      <w:r w:rsidR="00915924">
        <w:t xml:space="preserve">uso </w:t>
      </w:r>
      <w:r w:rsidR="00FB3873">
        <w:t>en diversas actividades,</w:t>
      </w:r>
      <w:r w:rsidR="00974F17">
        <w:t xml:space="preserve"> por ejemplo: </w:t>
      </w:r>
      <w:r w:rsidR="00915924">
        <w:t xml:space="preserve"> reposición de clases.</w:t>
      </w:r>
    </w:p>
    <w:p w14:paraId="33842199" w14:textId="3F6424EE" w:rsidR="00007B03" w:rsidRDefault="00007B03" w:rsidP="00007B03">
      <w:pPr>
        <w:pStyle w:val="Ttulo3"/>
      </w:pPr>
      <w:r>
        <w:t>Acceso</w:t>
      </w:r>
    </w:p>
    <w:p w14:paraId="61239E8C" w14:textId="58C97285" w:rsidR="00007B03" w:rsidRDefault="00007B03" w:rsidP="00007B03">
      <w:r>
        <w:t>Al iniciar sesión en el sistema, los usuarios tendrán disponible el acceso al módulo</w:t>
      </w:r>
      <w:r w:rsidR="00853CC5">
        <w:t xml:space="preserve"> de </w:t>
      </w:r>
      <w:r w:rsidR="00853CC5" w:rsidRPr="00853CC5">
        <w:rPr>
          <w:b/>
          <w:bCs/>
        </w:rPr>
        <w:t>Aulas</w:t>
      </w:r>
      <w:r>
        <w:t xml:space="preserve"> dentro de menú de </w:t>
      </w:r>
      <w:r w:rsidR="00974F17" w:rsidRPr="00853CC5">
        <w:rPr>
          <w:b/>
          <w:bCs/>
        </w:rPr>
        <w:t>Licenciatura</w:t>
      </w:r>
      <w:r>
        <w:t>.</w:t>
      </w:r>
    </w:p>
    <w:p w14:paraId="433B4962" w14:textId="77777777" w:rsidR="00853CC5" w:rsidRDefault="00853CC5" w:rsidP="00007B03"/>
    <w:p w14:paraId="47A9BCFD" w14:textId="36C04009" w:rsidR="00007B03" w:rsidRDefault="00FB3873" w:rsidP="00635284">
      <w:pPr>
        <w:jc w:val="center"/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6568FF" wp14:editId="555DB76E">
                <wp:simplePos x="0" y="0"/>
                <wp:positionH relativeFrom="column">
                  <wp:posOffset>498764</wp:posOffset>
                </wp:positionH>
                <wp:positionV relativeFrom="paragraph">
                  <wp:posOffset>506227</wp:posOffset>
                </wp:positionV>
                <wp:extent cx="2214748" cy="670956"/>
                <wp:effectExtent l="19050" t="19050" r="14605" b="1524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748" cy="67095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ADFAA" id="Rectángulo 13" o:spid="_x0000_s1026" style="position:absolute;margin-left:39.25pt;margin-top:39.85pt;width:174.4pt;height:5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" filled="f" strokecolor="red" strokeweight="2.25pt"/>
            </w:pict>
          </mc:Fallback>
        </mc:AlternateContent>
      </w:r>
      <w:r w:rsidR="00853CC5">
        <w:rPr>
          <w:noProof/>
        </w:rPr>
        <w:drawing>
          <wp:inline distT="0" distB="0" distL="0" distR="0" wp14:anchorId="5FA04A99" wp14:editId="0DDFABAB">
            <wp:extent cx="4886325" cy="1707368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78" cy="17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C4CAC" w14:textId="6A4D1772" w:rsidR="00B1492F" w:rsidRPr="00455BBF" w:rsidRDefault="00FB3873" w:rsidP="00FB3873">
      <w:r>
        <w:t>Una vez que se ingresa en el módulo, se mostrarán 3 diferentes “pestañas”, en las que se podrán realizar diferentes acciones.</w:t>
      </w:r>
    </w:p>
    <w:p w14:paraId="46C7928D" w14:textId="1DCF2C40" w:rsidR="00635284" w:rsidRDefault="00FB3873" w:rsidP="00635284">
      <w:pPr>
        <w:pStyle w:val="Ttulo3"/>
      </w:pPr>
      <w:r>
        <w:t>espacios</w:t>
      </w:r>
      <w:r w:rsidR="009F273F">
        <w:t xml:space="preserve"> </w:t>
      </w:r>
      <w:r w:rsidR="00BE2EFB">
        <w:t>LIBRES</w:t>
      </w:r>
    </w:p>
    <w:p w14:paraId="0E63C69F" w14:textId="71E6A19A" w:rsidR="00635284" w:rsidRDefault="00635284" w:rsidP="00635284">
      <w:r>
        <w:t>En la p</w:t>
      </w:r>
      <w:r w:rsidR="00BE2EFB">
        <w:t>estaña</w:t>
      </w:r>
      <w:r>
        <w:t xml:space="preserve"> </w:t>
      </w:r>
      <w:r w:rsidR="00FB3873">
        <w:t>con el nombre “</w:t>
      </w:r>
      <w:r w:rsidR="00BE2EFB" w:rsidRPr="00BE2EFB">
        <w:rPr>
          <w:b/>
          <w:bCs/>
        </w:rPr>
        <w:t>Libres</w:t>
      </w:r>
      <w:r w:rsidR="00FB3873">
        <w:rPr>
          <w:b/>
          <w:bCs/>
        </w:rPr>
        <w:t>”</w:t>
      </w:r>
      <w:r>
        <w:t xml:space="preserve"> </w:t>
      </w:r>
      <w:r w:rsidR="00FB3873">
        <w:t xml:space="preserve">se muestra </w:t>
      </w:r>
      <w:r w:rsidR="003E4B98">
        <w:t xml:space="preserve">un formulario de búsqueda donde el usuario podrá buscar </w:t>
      </w:r>
      <w:r w:rsidR="003E4B98" w:rsidRPr="003E4B98">
        <w:rPr>
          <w:b/>
          <w:bCs/>
        </w:rPr>
        <w:t>espacios libres</w:t>
      </w:r>
      <w:r w:rsidR="003E4B98">
        <w:t xml:space="preserve"> por fecha, hora</w:t>
      </w:r>
      <w:r w:rsidR="00B1492F">
        <w:t>,</w:t>
      </w:r>
      <w:r w:rsidR="003E4B98">
        <w:t xml:space="preserve"> día de la semana</w:t>
      </w:r>
      <w:r w:rsidR="00B1492F">
        <w:t xml:space="preserve"> y capacidad del aula</w:t>
      </w:r>
      <w:r w:rsidR="00B56D8D">
        <w:t>.</w:t>
      </w:r>
    </w:p>
    <w:p w14:paraId="1B9B852C" w14:textId="77777777" w:rsidR="00B1492F" w:rsidRDefault="00B1492F" w:rsidP="00635284"/>
    <w:p w14:paraId="555C90D6" w14:textId="7547A7A3" w:rsidR="00635284" w:rsidRDefault="00B1492F" w:rsidP="00B1492F">
      <w:r>
        <w:rPr>
          <w:noProof/>
        </w:rPr>
        <w:drawing>
          <wp:inline distT="0" distB="0" distL="0" distR="0" wp14:anchorId="0A44CAE0" wp14:editId="38036508">
            <wp:extent cx="5724525" cy="23431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49CA3" w14:textId="038A1BD2" w:rsidR="00B56D8D" w:rsidRDefault="00B56D8D" w:rsidP="00635284">
      <w:pPr>
        <w:jc w:val="center"/>
      </w:pPr>
    </w:p>
    <w:p w14:paraId="0C4781C7" w14:textId="74040EDD" w:rsidR="009F273F" w:rsidRDefault="00D76B7E" w:rsidP="009F273F">
      <w:pPr>
        <w:jc w:val="both"/>
      </w:pPr>
      <w:r>
        <w:lastRenderedPageBreak/>
        <w:t>Para hacer la búsqueda</w:t>
      </w:r>
      <w:r w:rsidR="00FB3873">
        <w:t xml:space="preserve"> de espacios libres</w:t>
      </w:r>
      <w:r>
        <w:t xml:space="preserve">, los campos de </w:t>
      </w:r>
      <w:r>
        <w:rPr>
          <w:b/>
          <w:bCs/>
        </w:rPr>
        <w:t xml:space="preserve">FECHA INICIO, FECHA FIN, HORA INICIO, HORA FIN </w:t>
      </w:r>
      <w:r>
        <w:t xml:space="preserve">y </w:t>
      </w:r>
      <w:r>
        <w:rPr>
          <w:b/>
          <w:bCs/>
        </w:rPr>
        <w:t xml:space="preserve">DÍAS </w:t>
      </w:r>
      <w:r w:rsidRPr="00D76B7E">
        <w:t>serán</w:t>
      </w:r>
      <w:r>
        <w:t xml:space="preserve"> obligatorios.</w:t>
      </w:r>
    </w:p>
    <w:p w14:paraId="09DA72B5" w14:textId="1C6F3451" w:rsidR="009F273F" w:rsidRDefault="009F273F" w:rsidP="009F273F">
      <w:pPr>
        <w:jc w:val="both"/>
      </w:pPr>
    </w:p>
    <w:p w14:paraId="7136C17E" w14:textId="30B96B1C" w:rsidR="009F273F" w:rsidRDefault="00D76B7E" w:rsidP="009F273F">
      <w:pPr>
        <w:jc w:val="center"/>
      </w:pPr>
      <w:r>
        <w:rPr>
          <w:noProof/>
        </w:rPr>
        <w:drawing>
          <wp:inline distT="0" distB="0" distL="0" distR="0" wp14:anchorId="3853D086" wp14:editId="0E9978BC">
            <wp:extent cx="5724525" cy="24955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615E" w14:textId="77777777" w:rsidR="009F273F" w:rsidRDefault="009F273F" w:rsidP="00635284"/>
    <w:p w14:paraId="58BF7505" w14:textId="6ED3AE3A" w:rsidR="009F273F" w:rsidRDefault="00260D60" w:rsidP="009F273F">
      <w:pPr>
        <w:jc w:val="both"/>
        <w:rPr>
          <w:noProof/>
        </w:rPr>
      </w:pPr>
      <w:r>
        <w:rPr>
          <w:noProof/>
        </w:rPr>
        <w:t xml:space="preserve">Una vez </w:t>
      </w:r>
      <w:r w:rsidR="00FB3873">
        <w:rPr>
          <w:noProof/>
        </w:rPr>
        <w:t>capturados</w:t>
      </w:r>
      <w:r>
        <w:rPr>
          <w:noProof/>
        </w:rPr>
        <w:t xml:space="preserve"> los campos obligatorios </w:t>
      </w:r>
      <w:r w:rsidR="006F0CB1">
        <w:rPr>
          <w:noProof/>
        </w:rPr>
        <w:t xml:space="preserve">y </w:t>
      </w:r>
      <w:r w:rsidR="00FB3873">
        <w:rPr>
          <w:noProof/>
        </w:rPr>
        <w:t>presionar el botón</w:t>
      </w:r>
      <w:r w:rsidR="006F0CB1">
        <w:rPr>
          <w:noProof/>
        </w:rPr>
        <w:t xml:space="preserve"> </w:t>
      </w:r>
      <w:r w:rsidR="006F0CB1" w:rsidRPr="00665C2E">
        <w:rPr>
          <w:b/>
          <w:bCs/>
          <w:noProof/>
        </w:rPr>
        <w:t>BUSCAR</w:t>
      </w:r>
      <w:r w:rsidR="006F0CB1">
        <w:rPr>
          <w:noProof/>
        </w:rPr>
        <w:t xml:space="preserve"> </w:t>
      </w:r>
      <w:r w:rsidR="0069729F">
        <w:rPr>
          <w:noProof/>
        </w:rPr>
        <w:t>se mostrará</w:t>
      </w:r>
      <w:r w:rsidR="00FB3873">
        <w:rPr>
          <w:noProof/>
        </w:rPr>
        <w:t xml:space="preserve"> una tabla con</w:t>
      </w:r>
      <w:r w:rsidR="0069729F">
        <w:rPr>
          <w:noProof/>
        </w:rPr>
        <w:t xml:space="preserve"> l</w:t>
      </w:r>
      <w:r w:rsidR="00FB3873">
        <w:rPr>
          <w:noProof/>
        </w:rPr>
        <w:t xml:space="preserve">as aulas </w:t>
      </w:r>
      <w:r w:rsidR="000E0C94">
        <w:rPr>
          <w:noProof/>
        </w:rPr>
        <w:t xml:space="preserve">disponibles </w:t>
      </w:r>
      <w:r w:rsidR="00FB3873">
        <w:rPr>
          <w:noProof/>
        </w:rPr>
        <w:t>con base en los criterios capturados</w:t>
      </w:r>
      <w:r w:rsidR="00665C2E">
        <w:rPr>
          <w:noProof/>
        </w:rPr>
        <w:t xml:space="preserve">. </w:t>
      </w:r>
    </w:p>
    <w:p w14:paraId="679AFD50" w14:textId="3FF4DF39" w:rsidR="001A68A5" w:rsidRDefault="001A68A5" w:rsidP="009F273F">
      <w:pPr>
        <w:jc w:val="both"/>
        <w:rPr>
          <w:noProof/>
        </w:rPr>
      </w:pPr>
    </w:p>
    <w:p w14:paraId="30245C88" w14:textId="06CEA87E" w:rsidR="001A68A5" w:rsidRDefault="001A68A5" w:rsidP="009F273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CE0407F" wp14:editId="4C9EE547">
            <wp:extent cx="5724525" cy="37242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54C7E" w14:textId="77777777" w:rsidR="009F273F" w:rsidRDefault="009F273F" w:rsidP="009F273F">
      <w:pPr>
        <w:jc w:val="both"/>
      </w:pPr>
    </w:p>
    <w:p w14:paraId="35E3990D" w14:textId="48A53281" w:rsidR="00BB65D1" w:rsidRDefault="003C28B0" w:rsidP="009F273F">
      <w:pPr>
        <w:jc w:val="both"/>
      </w:pPr>
      <w:r>
        <w:t xml:space="preserve">En la columna de </w:t>
      </w:r>
      <w:r w:rsidRPr="0013446B">
        <w:rPr>
          <w:b/>
          <w:bCs/>
        </w:rPr>
        <w:t>Acciones</w:t>
      </w:r>
      <w:r>
        <w:t xml:space="preserve"> se mostrará </w:t>
      </w:r>
      <w:r w:rsidR="000E0C94">
        <w:t xml:space="preserve">la opción </w:t>
      </w:r>
      <w:r w:rsidR="000E0C94" w:rsidRPr="000E0C94">
        <w:rPr>
          <w:b/>
          <w:bCs/>
        </w:rPr>
        <w:t>“Ver”</w:t>
      </w:r>
      <w:r w:rsidR="000E0C94">
        <w:t xml:space="preserve">, la cual mostrará el calendario donde se podrá visualizar el espacio disponible </w:t>
      </w:r>
      <w:r>
        <w:t>para reservar.</w:t>
      </w:r>
    </w:p>
    <w:p w14:paraId="0C9A4CD5" w14:textId="77777777" w:rsidR="006E1BD6" w:rsidRDefault="006E1BD6" w:rsidP="009F273F">
      <w:pPr>
        <w:jc w:val="both"/>
      </w:pPr>
    </w:p>
    <w:p w14:paraId="6CB82E3E" w14:textId="454E2AD4" w:rsidR="006E1BD6" w:rsidRDefault="006E1BD6" w:rsidP="0013446B">
      <w:pPr>
        <w:jc w:val="center"/>
      </w:pPr>
      <w:r>
        <w:rPr>
          <w:noProof/>
        </w:rPr>
        <w:lastRenderedPageBreak/>
        <w:drawing>
          <wp:inline distT="0" distB="0" distL="0" distR="0" wp14:anchorId="5A3C65DC" wp14:editId="00793761">
            <wp:extent cx="5724525" cy="37147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5795" w14:textId="2CFFCAD8" w:rsidR="003C28B0" w:rsidRDefault="003C28B0" w:rsidP="009F273F">
      <w:pPr>
        <w:jc w:val="both"/>
      </w:pPr>
    </w:p>
    <w:p w14:paraId="49BC01A0" w14:textId="440B8738" w:rsidR="003A5164" w:rsidRDefault="00833882" w:rsidP="003A5164">
      <w:pPr>
        <w:pStyle w:val="Ttulo3"/>
      </w:pPr>
      <w:r>
        <w:t>espacios</w:t>
      </w:r>
      <w:r w:rsidR="003A5164">
        <w:t xml:space="preserve"> ASIGNADOS</w:t>
      </w:r>
    </w:p>
    <w:p w14:paraId="5CD87F0A" w14:textId="20C346D6" w:rsidR="003C28B0" w:rsidRDefault="006E1BD6" w:rsidP="009F273F">
      <w:pPr>
        <w:jc w:val="both"/>
      </w:pPr>
      <w:r>
        <w:t xml:space="preserve">En la pestaña </w:t>
      </w:r>
      <w:r w:rsidR="00833882">
        <w:t>con el nombre</w:t>
      </w:r>
      <w:r>
        <w:t xml:space="preserve"> </w:t>
      </w:r>
      <w:r w:rsidR="00833882">
        <w:t>“</w:t>
      </w:r>
      <w:r w:rsidRPr="0013446B">
        <w:rPr>
          <w:b/>
          <w:bCs/>
        </w:rPr>
        <w:t>Asignados</w:t>
      </w:r>
      <w:r w:rsidR="00833882">
        <w:rPr>
          <w:b/>
          <w:bCs/>
        </w:rPr>
        <w:t>”</w:t>
      </w:r>
      <w:r>
        <w:t xml:space="preserve"> </w:t>
      </w:r>
      <w:r w:rsidR="00833882">
        <w:t xml:space="preserve">se muestra un formulario de búsqueda para </w:t>
      </w:r>
      <w:r w:rsidR="00680F13">
        <w:t>l</w:t>
      </w:r>
      <w:r w:rsidR="004B7379">
        <w:t>as</w:t>
      </w:r>
      <w:r w:rsidR="00833882">
        <w:t xml:space="preserve"> diferentes reservaciones</w:t>
      </w:r>
      <w:r w:rsidR="004B7379">
        <w:t xml:space="preserve"> de aulas </w:t>
      </w:r>
      <w:r w:rsidR="00833882">
        <w:t>que se han realizado</w:t>
      </w:r>
      <w:r w:rsidR="00680F13">
        <w:t>.</w:t>
      </w:r>
    </w:p>
    <w:p w14:paraId="7E8154C8" w14:textId="77777777" w:rsidR="00833882" w:rsidRDefault="00833882" w:rsidP="009F273F">
      <w:pPr>
        <w:jc w:val="both"/>
      </w:pPr>
    </w:p>
    <w:p w14:paraId="7379DDDA" w14:textId="61B4FB38" w:rsidR="0013446B" w:rsidRDefault="0013446B" w:rsidP="0013446B">
      <w:pPr>
        <w:jc w:val="center"/>
      </w:pPr>
      <w:r>
        <w:rPr>
          <w:noProof/>
        </w:rPr>
        <w:drawing>
          <wp:inline distT="0" distB="0" distL="0" distR="0" wp14:anchorId="6A1FBBD0" wp14:editId="0F985301">
            <wp:extent cx="5724525" cy="19907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119DA" w14:textId="429E8314" w:rsidR="00AE5099" w:rsidRDefault="00AE5099" w:rsidP="009F273F">
      <w:pPr>
        <w:jc w:val="both"/>
      </w:pPr>
    </w:p>
    <w:p w14:paraId="56176B02" w14:textId="5B711646" w:rsidR="00833882" w:rsidRDefault="00833882" w:rsidP="009F273F">
      <w:pPr>
        <w:jc w:val="both"/>
      </w:pPr>
    </w:p>
    <w:p w14:paraId="1C706083" w14:textId="1E333657" w:rsidR="00833882" w:rsidRDefault="00833882" w:rsidP="009F273F">
      <w:pPr>
        <w:jc w:val="both"/>
      </w:pPr>
    </w:p>
    <w:p w14:paraId="2DB87CA7" w14:textId="1992CC5E" w:rsidR="00833882" w:rsidRDefault="00833882" w:rsidP="009F273F">
      <w:pPr>
        <w:jc w:val="both"/>
      </w:pPr>
    </w:p>
    <w:p w14:paraId="2FB6E061" w14:textId="15CAC5DA" w:rsidR="00833882" w:rsidRDefault="00833882" w:rsidP="009F273F">
      <w:pPr>
        <w:jc w:val="both"/>
      </w:pPr>
    </w:p>
    <w:p w14:paraId="1F150328" w14:textId="77777777" w:rsidR="00833882" w:rsidRDefault="00833882" w:rsidP="009F273F">
      <w:pPr>
        <w:jc w:val="both"/>
      </w:pPr>
    </w:p>
    <w:p w14:paraId="0AA0599D" w14:textId="5EDC9E8E" w:rsidR="00AE5099" w:rsidRDefault="00804BC4" w:rsidP="009F273F">
      <w:pPr>
        <w:jc w:val="both"/>
      </w:pPr>
      <w:r>
        <w:lastRenderedPageBreak/>
        <w:t>De manera inicial, la búsqueda de espacios reservados comienza a partir de la fecha actual (mostrada en el</w:t>
      </w:r>
      <w:r w:rsidR="00DE3B9F">
        <w:t xml:space="preserve"> campo de </w:t>
      </w:r>
      <w:r w:rsidR="00DE3B9F" w:rsidRPr="00DE3B9F">
        <w:rPr>
          <w:b/>
          <w:bCs/>
        </w:rPr>
        <w:t>Fecha Inicio</w:t>
      </w:r>
      <w:r w:rsidRPr="00804BC4">
        <w:t>)</w:t>
      </w:r>
      <w:r>
        <w:t>, sin embargo,</w:t>
      </w:r>
      <w:r w:rsidR="00DE3B9F">
        <w:t xml:space="preserve"> se podrá cambiar una fecha pasada o fecha futura.</w:t>
      </w:r>
    </w:p>
    <w:p w14:paraId="0FB9C392" w14:textId="43446D6E" w:rsidR="003C28B0" w:rsidRDefault="00AE5099" w:rsidP="00AE5099">
      <w:pPr>
        <w:jc w:val="center"/>
      </w:pPr>
      <w:r>
        <w:rPr>
          <w:noProof/>
        </w:rPr>
        <w:drawing>
          <wp:inline distT="0" distB="0" distL="0" distR="0" wp14:anchorId="234195E2" wp14:editId="79CC98A2">
            <wp:extent cx="1952625" cy="3023630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82" cy="30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37A7C" w14:textId="77777777" w:rsidR="00026CD8" w:rsidRDefault="00026CD8" w:rsidP="009F273F">
      <w:pPr>
        <w:jc w:val="both"/>
      </w:pPr>
    </w:p>
    <w:p w14:paraId="79511BB5" w14:textId="51FF1432" w:rsidR="00DE3B9F" w:rsidRDefault="007C7D21" w:rsidP="009F273F">
      <w:pPr>
        <w:jc w:val="both"/>
      </w:pPr>
      <w:r>
        <w:t>Para</w:t>
      </w:r>
      <w:r w:rsidR="00195BA0">
        <w:t xml:space="preserve"> realiza</w:t>
      </w:r>
      <w:r>
        <w:t>r</w:t>
      </w:r>
      <w:r w:rsidR="00195BA0">
        <w:t xml:space="preserve"> </w:t>
      </w:r>
      <w:r w:rsidR="00026CD8">
        <w:t xml:space="preserve">la búsqueda </w:t>
      </w:r>
      <w:r w:rsidR="00804BC4">
        <w:rPr>
          <w:noProof/>
        </w:rPr>
        <w:t xml:space="preserve">se debe presionar el botón </w:t>
      </w:r>
      <w:r w:rsidR="00804BC4" w:rsidRPr="00665C2E">
        <w:rPr>
          <w:b/>
          <w:bCs/>
          <w:noProof/>
        </w:rPr>
        <w:t>BUSCAR</w:t>
      </w:r>
      <w:r>
        <w:t>, una ve</w:t>
      </w:r>
      <w:r w:rsidR="00682845">
        <w:t xml:space="preserve">z realizada </w:t>
      </w:r>
      <w:r w:rsidR="00804BC4">
        <w:t xml:space="preserve">esta acción </w:t>
      </w:r>
      <w:r w:rsidR="00682845">
        <w:t xml:space="preserve">se </w:t>
      </w:r>
      <w:r w:rsidR="00804BC4">
        <w:t>mostrará una tabla con los resultados obtenidos, es decir, las reservaciones de espacios físicos realizadas con base en los criterios de búsqueda capturados.</w:t>
      </w:r>
    </w:p>
    <w:p w14:paraId="67695F48" w14:textId="50793BE6" w:rsidR="00CA35F0" w:rsidRDefault="00CA35F0" w:rsidP="009F273F">
      <w:pPr>
        <w:jc w:val="both"/>
      </w:pPr>
    </w:p>
    <w:p w14:paraId="55FBD23A" w14:textId="7B79E0B1" w:rsidR="00CA35F0" w:rsidRDefault="00FA3862" w:rsidP="00CA35F0">
      <w:pPr>
        <w:jc w:val="center"/>
      </w:pPr>
      <w:r>
        <w:rPr>
          <w:noProof/>
        </w:rPr>
        <w:drawing>
          <wp:inline distT="0" distB="0" distL="0" distR="0" wp14:anchorId="0E305FE8" wp14:editId="141C1A85">
            <wp:extent cx="5153025" cy="3369615"/>
            <wp:effectExtent l="0" t="0" r="0" b="254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74" cy="33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1AE5B" w14:textId="77777777" w:rsidR="00195BA0" w:rsidRDefault="00195BA0" w:rsidP="009F273F">
      <w:pPr>
        <w:jc w:val="both"/>
      </w:pPr>
    </w:p>
    <w:p w14:paraId="7462CAB9" w14:textId="77777777" w:rsidR="00195BA0" w:rsidRDefault="00195BA0" w:rsidP="009F273F">
      <w:pPr>
        <w:jc w:val="both"/>
      </w:pPr>
    </w:p>
    <w:p w14:paraId="4DB5F10E" w14:textId="77777777" w:rsidR="00F2723E" w:rsidRDefault="00F2723E" w:rsidP="009F273F">
      <w:pPr>
        <w:jc w:val="both"/>
      </w:pPr>
    </w:p>
    <w:p w14:paraId="3ACDB9A8" w14:textId="6EACA3CE" w:rsidR="009F273F" w:rsidRDefault="009F273F" w:rsidP="009F273F">
      <w:pPr>
        <w:jc w:val="center"/>
      </w:pPr>
    </w:p>
    <w:p w14:paraId="67A9EA9D" w14:textId="30E612CC" w:rsidR="00F2723E" w:rsidRDefault="001600FC" w:rsidP="00804BC4">
      <w:pPr>
        <w:ind w:left="720" w:hanging="720"/>
      </w:pPr>
      <w:r>
        <w:t>E</w:t>
      </w:r>
      <w:r w:rsidR="007C2A4B">
        <w:t xml:space="preserve">l listado mostrará en la columna de </w:t>
      </w:r>
      <w:r w:rsidR="007C2A4B" w:rsidRPr="00804BC4">
        <w:rPr>
          <w:b/>
          <w:bCs/>
        </w:rPr>
        <w:t>Acciones</w:t>
      </w:r>
      <w:r w:rsidR="007C2A4B">
        <w:t xml:space="preserve"> </w:t>
      </w:r>
      <w:r w:rsidR="00804BC4">
        <w:t>dos diferentes opciones</w:t>
      </w:r>
      <w:r w:rsidR="007C2A4B">
        <w:t xml:space="preserve">, </w:t>
      </w:r>
      <w:r w:rsidR="00804BC4">
        <w:t xml:space="preserve">la opción </w:t>
      </w:r>
      <w:r w:rsidR="00804BC4" w:rsidRPr="00804BC4">
        <w:rPr>
          <w:b/>
          <w:bCs/>
        </w:rPr>
        <w:t>Imprimir</w:t>
      </w:r>
      <w:r w:rsidR="00804BC4">
        <w:t xml:space="preserve"> </w:t>
      </w:r>
      <w:r w:rsidR="007C2A4B">
        <w:t xml:space="preserve">que mostrará el comprobante </w:t>
      </w:r>
      <w:r w:rsidR="00804BC4">
        <w:t xml:space="preserve">de reservación del aula </w:t>
      </w:r>
      <w:r w:rsidR="00BA2660">
        <w:t xml:space="preserve">y </w:t>
      </w:r>
      <w:r w:rsidR="00804BC4">
        <w:t xml:space="preserve">la opción </w:t>
      </w:r>
      <w:r w:rsidR="00804BC4" w:rsidRPr="00804BC4">
        <w:rPr>
          <w:b/>
          <w:bCs/>
        </w:rPr>
        <w:t>Ver</w:t>
      </w:r>
      <w:r w:rsidR="00804BC4">
        <w:t xml:space="preserve"> que mostrará el calendario indicando </w:t>
      </w:r>
      <w:r w:rsidR="004B7379">
        <w:t>la</w:t>
      </w:r>
      <w:r w:rsidR="00BA2660">
        <w:t xml:space="preserve"> reserva</w:t>
      </w:r>
      <w:r w:rsidR="004B7379">
        <w:t>ción de aula</w:t>
      </w:r>
      <w:r w:rsidR="00804BC4">
        <w:t xml:space="preserve"> dentro de la pestaña con el nombre </w:t>
      </w:r>
      <w:r w:rsidR="00804BC4" w:rsidRPr="00804BC4">
        <w:rPr>
          <w:b/>
          <w:bCs/>
        </w:rPr>
        <w:t>“Aulas”</w:t>
      </w:r>
      <w:r w:rsidR="00F80241">
        <w:t>.</w:t>
      </w:r>
    </w:p>
    <w:p w14:paraId="39127DD8" w14:textId="1572AB80" w:rsidR="00E13790" w:rsidRDefault="00E13790" w:rsidP="009F273F">
      <w:pPr>
        <w:jc w:val="both"/>
      </w:pPr>
    </w:p>
    <w:p w14:paraId="6B2A13C8" w14:textId="41E95D78" w:rsidR="00E13790" w:rsidRDefault="00804BC4" w:rsidP="009F273F">
      <w:pPr>
        <w:jc w:val="both"/>
      </w:pPr>
      <w:r>
        <w:t>Opción</w:t>
      </w:r>
      <w:r w:rsidR="00E13790">
        <w:t xml:space="preserve"> de </w:t>
      </w:r>
      <w:r w:rsidR="00E13790" w:rsidRPr="00A42372">
        <w:rPr>
          <w:b/>
          <w:bCs/>
        </w:rPr>
        <w:t>Imprimir comprobante</w:t>
      </w:r>
      <w:r w:rsidR="00E13790">
        <w:t>.</w:t>
      </w:r>
    </w:p>
    <w:p w14:paraId="03744BE4" w14:textId="77777777" w:rsidR="00E13790" w:rsidRDefault="00E13790" w:rsidP="009F273F">
      <w:pPr>
        <w:jc w:val="both"/>
      </w:pPr>
    </w:p>
    <w:p w14:paraId="4A14F9F1" w14:textId="3E5D4955" w:rsidR="00F2723E" w:rsidRDefault="00EF7BA4" w:rsidP="00EF7BA4">
      <w:pPr>
        <w:jc w:val="center"/>
      </w:pPr>
      <w:r>
        <w:rPr>
          <w:noProof/>
        </w:rPr>
        <w:drawing>
          <wp:inline distT="0" distB="0" distL="0" distR="0" wp14:anchorId="28E91BE2" wp14:editId="7B7FA7CD">
            <wp:extent cx="4991100" cy="326373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89" cy="327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D6E96" w14:textId="77777777" w:rsidR="00F2723E" w:rsidRDefault="00F2723E" w:rsidP="009F273F">
      <w:pPr>
        <w:jc w:val="both"/>
      </w:pPr>
    </w:p>
    <w:p w14:paraId="0E9B9F58" w14:textId="10A35361" w:rsidR="00EF7BA4" w:rsidRDefault="00804BC4" w:rsidP="00EF7BA4">
      <w:pPr>
        <w:jc w:val="both"/>
      </w:pPr>
      <w:r>
        <w:t>Opción</w:t>
      </w:r>
      <w:r w:rsidR="00EF7BA4">
        <w:t xml:space="preserve"> de </w:t>
      </w:r>
      <w:r w:rsidR="00EF7BA4">
        <w:rPr>
          <w:b/>
          <w:bCs/>
        </w:rPr>
        <w:t>Ver</w:t>
      </w:r>
      <w:r w:rsidR="00EF7BA4">
        <w:t>.</w:t>
      </w:r>
    </w:p>
    <w:p w14:paraId="17CD97F1" w14:textId="0518CE0A" w:rsidR="00EF7BA4" w:rsidRDefault="00EF7BA4" w:rsidP="00EF7BA4">
      <w:pPr>
        <w:jc w:val="center"/>
      </w:pPr>
      <w:r>
        <w:rPr>
          <w:noProof/>
        </w:rPr>
        <w:drawing>
          <wp:inline distT="0" distB="0" distL="0" distR="0" wp14:anchorId="48744A0F" wp14:editId="46A855D6">
            <wp:extent cx="4971084" cy="3250643"/>
            <wp:effectExtent l="0" t="0" r="127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086" cy="326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68B32" w14:textId="5202D74B" w:rsidR="00F2723E" w:rsidRDefault="0030458C" w:rsidP="0030458C">
      <w:pPr>
        <w:tabs>
          <w:tab w:val="center" w:pos="4513"/>
        </w:tabs>
        <w:jc w:val="both"/>
      </w:pPr>
      <w:r>
        <w:lastRenderedPageBreak/>
        <w:t>Este es un ejemplo de comprobante</w:t>
      </w:r>
      <w:r w:rsidR="00804BC4">
        <w:t xml:space="preserve"> que se emite al reservar un espacio físico</w:t>
      </w:r>
      <w:r>
        <w:t>.</w:t>
      </w:r>
      <w:r>
        <w:tab/>
      </w:r>
    </w:p>
    <w:p w14:paraId="117FEEFB" w14:textId="14012EE9" w:rsidR="0030458C" w:rsidRPr="002C7244" w:rsidRDefault="00387F57" w:rsidP="00881F6B">
      <w:pPr>
        <w:tabs>
          <w:tab w:val="center" w:pos="4513"/>
        </w:tabs>
        <w:ind w:left="4513" w:hanging="4513"/>
        <w:jc w:val="center"/>
        <w:rPr>
          <w:u w:val="single"/>
        </w:rPr>
      </w:pPr>
      <w:r>
        <w:rPr>
          <w:noProof/>
        </w:rPr>
        <w:drawing>
          <wp:inline distT="0" distB="0" distL="0" distR="0" wp14:anchorId="53979D06" wp14:editId="74664F68">
            <wp:extent cx="4933315" cy="6992620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699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81C76" w14:textId="7158C078" w:rsidR="0030458C" w:rsidRDefault="0030458C" w:rsidP="009F273F">
      <w:pPr>
        <w:jc w:val="both"/>
      </w:pPr>
    </w:p>
    <w:p w14:paraId="74DCA11E" w14:textId="4F1E00E5" w:rsidR="0030458C" w:rsidRDefault="0030458C" w:rsidP="009F273F">
      <w:pPr>
        <w:jc w:val="both"/>
      </w:pPr>
      <w:r>
        <w:softHyphen/>
      </w:r>
    </w:p>
    <w:p w14:paraId="53D1CDA9" w14:textId="77777777" w:rsidR="00F2723E" w:rsidRPr="0030458C" w:rsidRDefault="00F2723E" w:rsidP="009F273F">
      <w:pPr>
        <w:jc w:val="both"/>
        <w:rPr>
          <w:u w:val="single"/>
        </w:rPr>
      </w:pPr>
    </w:p>
    <w:p w14:paraId="4961C138" w14:textId="77777777" w:rsidR="00F2723E" w:rsidRDefault="00F2723E" w:rsidP="009F273F">
      <w:pPr>
        <w:jc w:val="both"/>
      </w:pPr>
    </w:p>
    <w:p w14:paraId="6C68DCFE" w14:textId="03954004" w:rsidR="007C7D21" w:rsidRDefault="00804BC4" w:rsidP="007C7D21">
      <w:pPr>
        <w:pStyle w:val="Ttulo3"/>
      </w:pPr>
      <w:r>
        <w:lastRenderedPageBreak/>
        <w:t>AULAS</w:t>
      </w:r>
    </w:p>
    <w:p w14:paraId="236E3530" w14:textId="0BFE0F3C" w:rsidR="00804BC4" w:rsidRDefault="00FA3862" w:rsidP="009F273F">
      <w:pPr>
        <w:jc w:val="both"/>
      </w:pPr>
      <w:r>
        <w:t xml:space="preserve">En la pestaña </w:t>
      </w:r>
      <w:r w:rsidR="00804BC4">
        <w:t xml:space="preserve">con el nombre de </w:t>
      </w:r>
      <w:r w:rsidR="00804BC4" w:rsidRPr="00804BC4">
        <w:rPr>
          <w:b/>
          <w:bCs/>
        </w:rPr>
        <w:t>“Aulas”</w:t>
      </w:r>
      <w:r>
        <w:t xml:space="preserve"> </w:t>
      </w:r>
      <w:r w:rsidR="00804BC4">
        <w:t>de manera inicial</w:t>
      </w:r>
      <w:r>
        <w:t xml:space="preserve"> se mostrará un calendario con la semana actual</w:t>
      </w:r>
      <w:r w:rsidR="00804BC4">
        <w:t xml:space="preserve"> incluyendo los horarios y/o espacios reservados</w:t>
      </w:r>
      <w:r w:rsidR="00C87C19">
        <w:t>, entre otras opciones.</w:t>
      </w:r>
    </w:p>
    <w:p w14:paraId="64A5A04A" w14:textId="77777777" w:rsidR="00804BC4" w:rsidRDefault="00804BC4" w:rsidP="009F273F">
      <w:pPr>
        <w:jc w:val="both"/>
      </w:pPr>
    </w:p>
    <w:p w14:paraId="42BCA851" w14:textId="621F3570" w:rsidR="00D22AC0" w:rsidRDefault="00F11525" w:rsidP="00F11525">
      <w:pPr>
        <w:jc w:val="center"/>
      </w:pPr>
      <w:r>
        <w:rPr>
          <w:noProof/>
        </w:rPr>
        <w:drawing>
          <wp:inline distT="0" distB="0" distL="0" distR="0" wp14:anchorId="609C4515" wp14:editId="7FA117E9">
            <wp:extent cx="5210175" cy="4585994"/>
            <wp:effectExtent l="0" t="0" r="0" b="508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196" cy="459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1E3D3" w14:textId="7A9E0332" w:rsidR="00F11525" w:rsidRDefault="00F11525" w:rsidP="00F11525">
      <w:pPr>
        <w:jc w:val="center"/>
      </w:pPr>
    </w:p>
    <w:p w14:paraId="3E97E7AF" w14:textId="3578187E" w:rsidR="00437354" w:rsidRDefault="00C83E04" w:rsidP="00C83E04">
      <w:pPr>
        <w:jc w:val="both"/>
      </w:pPr>
      <w:r>
        <w:rPr>
          <w:b/>
          <w:bCs/>
        </w:rPr>
        <w:t xml:space="preserve">1) </w:t>
      </w:r>
      <w:r w:rsidR="00C87C19">
        <w:rPr>
          <w:b/>
          <w:bCs/>
        </w:rPr>
        <w:t xml:space="preserve">Lista de </w:t>
      </w:r>
      <w:r w:rsidR="00B30F47" w:rsidRPr="00C83E04">
        <w:rPr>
          <w:b/>
          <w:bCs/>
        </w:rPr>
        <w:t>Aula</w:t>
      </w:r>
      <w:r w:rsidR="00C87C19">
        <w:rPr>
          <w:b/>
          <w:bCs/>
        </w:rPr>
        <w:t>s</w:t>
      </w:r>
      <w:r w:rsidR="000C4EB7">
        <w:t xml:space="preserve">: </w:t>
      </w:r>
      <w:r w:rsidR="00C87C19">
        <w:t>este listado muestra</w:t>
      </w:r>
      <w:r w:rsidR="000C4EB7">
        <w:t xml:space="preserve"> todas las aulas disponibles para reservar</w:t>
      </w:r>
      <w:r w:rsidR="00437354">
        <w:t xml:space="preserve">, </w:t>
      </w:r>
      <w:r w:rsidR="00C87C19">
        <w:t>la cual se</w:t>
      </w:r>
      <w:r w:rsidR="00437354">
        <w:t xml:space="preserve"> podrá seleccionar manualmente o buscar </w:t>
      </w:r>
      <w:r w:rsidR="00C87C19">
        <w:t xml:space="preserve">por nombre </w:t>
      </w:r>
      <w:r w:rsidR="00437354">
        <w:t>el aula que se requiere.</w:t>
      </w:r>
    </w:p>
    <w:p w14:paraId="75DDCD9A" w14:textId="0DFD043A" w:rsidR="00437354" w:rsidRDefault="00437354" w:rsidP="00437354">
      <w:pPr>
        <w:jc w:val="center"/>
      </w:pPr>
      <w:r>
        <w:rPr>
          <w:noProof/>
        </w:rPr>
        <w:drawing>
          <wp:inline distT="0" distB="0" distL="0" distR="0" wp14:anchorId="5A89CF27" wp14:editId="0D3980FF">
            <wp:extent cx="1892418" cy="2303813"/>
            <wp:effectExtent l="0" t="0" r="0" b="127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26" cy="23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846F" w14:textId="6D56E1DC" w:rsidR="00F11525" w:rsidRDefault="00437354" w:rsidP="00B30F47">
      <w:pPr>
        <w:jc w:val="both"/>
      </w:pPr>
      <w:r>
        <w:lastRenderedPageBreak/>
        <w:t>A</w:t>
      </w:r>
      <w:r w:rsidR="000C4EB7">
        <w:t xml:space="preserve">l seleccionar </w:t>
      </w:r>
      <w:r w:rsidR="00C87C19">
        <w:t>un aula,</w:t>
      </w:r>
      <w:r w:rsidR="000C4EB7">
        <w:t xml:space="preserve"> se actualizará el calendario con los horarios</w:t>
      </w:r>
      <w:r w:rsidR="00C87C19">
        <w:t xml:space="preserve"> y/o espacios asignados</w:t>
      </w:r>
      <w:r w:rsidR="000C4EB7">
        <w:t xml:space="preserve"> </w:t>
      </w:r>
      <w:r w:rsidR="00E948D7">
        <w:t>correspondiente</w:t>
      </w:r>
      <w:r w:rsidR="00C87C19">
        <w:t>s</w:t>
      </w:r>
      <w:r w:rsidR="00E948D7">
        <w:t>, si es que existen.</w:t>
      </w:r>
    </w:p>
    <w:p w14:paraId="49FD45AE" w14:textId="77777777" w:rsidR="00C87C19" w:rsidRDefault="00C87C19" w:rsidP="00B30F47">
      <w:pPr>
        <w:jc w:val="both"/>
      </w:pPr>
    </w:p>
    <w:p w14:paraId="1389BBEF" w14:textId="4E37D3CA" w:rsidR="00E948D7" w:rsidRDefault="00437354" w:rsidP="00F754D7">
      <w:pPr>
        <w:jc w:val="center"/>
      </w:pPr>
      <w:r>
        <w:rPr>
          <w:noProof/>
        </w:rPr>
        <w:drawing>
          <wp:inline distT="0" distB="0" distL="0" distR="0" wp14:anchorId="786A17AD" wp14:editId="5C093053">
            <wp:extent cx="4237970" cy="3731104"/>
            <wp:effectExtent l="0" t="0" r="0" b="317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62" cy="375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4D00A" w14:textId="21BEC897" w:rsidR="002B2AA5" w:rsidRPr="00C87C19" w:rsidRDefault="006F6616" w:rsidP="00F754D7">
      <w:pPr>
        <w:jc w:val="center"/>
        <w:rPr>
          <w:sz w:val="18"/>
          <w:szCs w:val="18"/>
        </w:rPr>
      </w:pPr>
      <w:r w:rsidRPr="00C87C19">
        <w:rPr>
          <w:b/>
          <w:bCs/>
          <w:sz w:val="18"/>
          <w:szCs w:val="18"/>
        </w:rPr>
        <w:t>NOTA:</w:t>
      </w:r>
      <w:r w:rsidRPr="00C87C19">
        <w:rPr>
          <w:sz w:val="18"/>
          <w:szCs w:val="18"/>
        </w:rPr>
        <w:t xml:space="preserve"> Los eventos </w:t>
      </w:r>
      <w:r w:rsidR="00C87C19" w:rsidRPr="00C87C19">
        <w:rPr>
          <w:sz w:val="18"/>
          <w:szCs w:val="18"/>
        </w:rPr>
        <w:t xml:space="preserve">marcados con color </w:t>
      </w:r>
      <w:r w:rsidRPr="00C87C19">
        <w:rPr>
          <w:sz w:val="18"/>
          <w:szCs w:val="18"/>
        </w:rPr>
        <w:t xml:space="preserve">azul </w:t>
      </w:r>
      <w:r w:rsidR="00C87C19" w:rsidRPr="00C87C19">
        <w:rPr>
          <w:sz w:val="18"/>
          <w:szCs w:val="18"/>
        </w:rPr>
        <w:t xml:space="preserve">corresponden a </w:t>
      </w:r>
      <w:r w:rsidRPr="00C87C19">
        <w:rPr>
          <w:sz w:val="18"/>
          <w:szCs w:val="18"/>
        </w:rPr>
        <w:t>los horarios de clases</w:t>
      </w:r>
      <w:r w:rsidR="00C87C19" w:rsidRPr="00C87C19">
        <w:rPr>
          <w:sz w:val="18"/>
          <w:szCs w:val="18"/>
        </w:rPr>
        <w:t xml:space="preserve"> y </w:t>
      </w:r>
      <w:r w:rsidRPr="00C87C19">
        <w:rPr>
          <w:sz w:val="18"/>
          <w:szCs w:val="18"/>
        </w:rPr>
        <w:t xml:space="preserve">los </w:t>
      </w:r>
      <w:r w:rsidR="00C87C19" w:rsidRPr="00C87C19">
        <w:rPr>
          <w:sz w:val="18"/>
          <w:szCs w:val="18"/>
        </w:rPr>
        <w:t xml:space="preserve">marcados en color </w:t>
      </w:r>
      <w:r w:rsidRPr="00C87C19">
        <w:rPr>
          <w:sz w:val="18"/>
          <w:szCs w:val="18"/>
        </w:rPr>
        <w:t>verde son las reservaciones de aulas</w:t>
      </w:r>
      <w:r w:rsidR="00C87C19" w:rsidRPr="00C87C19">
        <w:rPr>
          <w:sz w:val="18"/>
          <w:szCs w:val="18"/>
        </w:rPr>
        <w:t>.</w:t>
      </w:r>
    </w:p>
    <w:p w14:paraId="7CF7E3AA" w14:textId="77777777" w:rsidR="006F6616" w:rsidRDefault="006F6616" w:rsidP="00B30F47">
      <w:pPr>
        <w:jc w:val="both"/>
        <w:rPr>
          <w:b/>
          <w:bCs/>
        </w:rPr>
      </w:pPr>
    </w:p>
    <w:p w14:paraId="3BC24B4B" w14:textId="0755D222" w:rsidR="00E948D7" w:rsidRDefault="00C83E04" w:rsidP="00B30F47">
      <w:pPr>
        <w:jc w:val="both"/>
      </w:pPr>
      <w:r w:rsidRPr="00C83E04">
        <w:rPr>
          <w:b/>
          <w:bCs/>
        </w:rPr>
        <w:t xml:space="preserve">2) </w:t>
      </w:r>
      <w:r w:rsidR="00C87C19">
        <w:rPr>
          <w:b/>
          <w:bCs/>
        </w:rPr>
        <w:t>Opciones</w:t>
      </w:r>
      <w:r w:rsidRPr="00C83E04">
        <w:rPr>
          <w:b/>
          <w:bCs/>
        </w:rPr>
        <w:t xml:space="preserve"> de tipo de vista</w:t>
      </w:r>
      <w:r w:rsidR="00C87C19">
        <w:rPr>
          <w:b/>
          <w:bCs/>
        </w:rPr>
        <w:t xml:space="preserve"> del calendario</w:t>
      </w:r>
      <w:r>
        <w:t xml:space="preserve">: </w:t>
      </w:r>
      <w:r w:rsidR="00C87C19">
        <w:t>éstos</w:t>
      </w:r>
      <w:r>
        <w:t xml:space="preserve"> permitirán visualizar el calendario de 3 formas di</w:t>
      </w:r>
      <w:r w:rsidR="00C87C19">
        <w:t>ferentes, ya sea por d</w:t>
      </w:r>
      <w:r>
        <w:t>ía,</w:t>
      </w:r>
      <w:r w:rsidR="00C87C19">
        <w:t xml:space="preserve"> por s</w:t>
      </w:r>
      <w:r>
        <w:t xml:space="preserve">emana y </w:t>
      </w:r>
      <w:r w:rsidR="00C87C19">
        <w:t>por m</w:t>
      </w:r>
      <w:r>
        <w:t>es.</w:t>
      </w:r>
    </w:p>
    <w:p w14:paraId="14F96079" w14:textId="27B683D4" w:rsidR="00C83E04" w:rsidRDefault="00C83E04" w:rsidP="00B30F47">
      <w:pPr>
        <w:jc w:val="both"/>
        <w:rPr>
          <w:b/>
          <w:bCs/>
        </w:rPr>
      </w:pPr>
      <w:r w:rsidRPr="00C83E04">
        <w:rPr>
          <w:b/>
          <w:bCs/>
        </w:rPr>
        <w:t>Día</w:t>
      </w:r>
      <w:r w:rsidR="00F754D7">
        <w:rPr>
          <w:b/>
          <w:bCs/>
        </w:rPr>
        <w:t>:</w:t>
      </w:r>
    </w:p>
    <w:p w14:paraId="4ABA3CFB" w14:textId="35EE996D" w:rsidR="00C83E04" w:rsidRDefault="00F754D7" w:rsidP="00F754D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4B7835" wp14:editId="2CD0CE2C">
            <wp:extent cx="3443844" cy="3014079"/>
            <wp:effectExtent l="0" t="0" r="444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173" cy="304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0CA0F" w14:textId="3CFEEA09" w:rsidR="00F754D7" w:rsidRDefault="007C08E6" w:rsidP="00F754D7">
      <w:pPr>
        <w:jc w:val="both"/>
        <w:rPr>
          <w:b/>
          <w:bCs/>
        </w:rPr>
      </w:pPr>
      <w:r>
        <w:rPr>
          <w:b/>
          <w:bCs/>
        </w:rPr>
        <w:lastRenderedPageBreak/>
        <w:t>Semana</w:t>
      </w:r>
      <w:r w:rsidR="00F754D7">
        <w:rPr>
          <w:b/>
          <w:bCs/>
        </w:rPr>
        <w:t>:</w:t>
      </w:r>
    </w:p>
    <w:p w14:paraId="6B29968E" w14:textId="348A18AC" w:rsidR="00F754D7" w:rsidRDefault="00F754D7" w:rsidP="00F754D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1F22BC5" wp14:editId="23F928FD">
            <wp:extent cx="4187885" cy="3686175"/>
            <wp:effectExtent l="0" t="0" r="317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42" cy="36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582C5" w14:textId="2862D2A3" w:rsidR="00F754D7" w:rsidRDefault="007C08E6" w:rsidP="00F754D7">
      <w:pPr>
        <w:jc w:val="both"/>
        <w:rPr>
          <w:b/>
          <w:bCs/>
        </w:rPr>
      </w:pPr>
      <w:r>
        <w:rPr>
          <w:b/>
          <w:bCs/>
        </w:rPr>
        <w:t>Mes:</w:t>
      </w:r>
    </w:p>
    <w:p w14:paraId="7237727B" w14:textId="7C58FB26" w:rsidR="007C08E6" w:rsidRDefault="007C08E6" w:rsidP="007C08E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0CDD052" wp14:editId="776BC45C">
            <wp:extent cx="4133413" cy="4181475"/>
            <wp:effectExtent l="0" t="0" r="63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96" cy="419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7D936" w14:textId="02660B0D" w:rsidR="007C08E6" w:rsidRDefault="007C08E6" w:rsidP="007C08E6">
      <w:pPr>
        <w:jc w:val="center"/>
        <w:rPr>
          <w:b/>
          <w:bCs/>
        </w:rPr>
      </w:pPr>
    </w:p>
    <w:p w14:paraId="1FC2B529" w14:textId="5F0190AC" w:rsidR="007C08E6" w:rsidRDefault="007C08E6" w:rsidP="007C08E6">
      <w:pPr>
        <w:jc w:val="both"/>
      </w:pPr>
      <w:r>
        <w:rPr>
          <w:b/>
          <w:bCs/>
        </w:rPr>
        <w:lastRenderedPageBreak/>
        <w:t xml:space="preserve">3) </w:t>
      </w:r>
      <w:r w:rsidR="00C87C19">
        <w:rPr>
          <w:b/>
          <w:bCs/>
        </w:rPr>
        <w:t>Opción para</w:t>
      </w:r>
      <w:r>
        <w:rPr>
          <w:b/>
          <w:bCs/>
        </w:rPr>
        <w:t xml:space="preserve"> </w:t>
      </w:r>
      <w:r w:rsidR="00C87C19">
        <w:rPr>
          <w:b/>
          <w:bCs/>
        </w:rPr>
        <w:t>exportar a PDF:</w:t>
      </w:r>
      <w:r>
        <w:rPr>
          <w:b/>
          <w:bCs/>
        </w:rPr>
        <w:t xml:space="preserve"> </w:t>
      </w:r>
      <w:r w:rsidR="00C87C19">
        <w:t>está opción</w:t>
      </w:r>
      <w:r w:rsidR="00133A50">
        <w:t xml:space="preserve"> permitirá exportar el calendario </w:t>
      </w:r>
      <w:r w:rsidR="00C87C19">
        <w:t>visualizado</w:t>
      </w:r>
      <w:r w:rsidR="00133A50">
        <w:t xml:space="preserve"> a un</w:t>
      </w:r>
      <w:r w:rsidR="00C87C19">
        <w:t xml:space="preserve"> formato </w:t>
      </w:r>
      <w:r w:rsidR="00133A50">
        <w:t>PDF para ser impreso si así se requiere.</w:t>
      </w:r>
    </w:p>
    <w:p w14:paraId="3ED9340A" w14:textId="1F14E181" w:rsidR="00133A50" w:rsidRDefault="00133A50" w:rsidP="00133A50">
      <w:pPr>
        <w:jc w:val="center"/>
      </w:pPr>
      <w:r>
        <w:rPr>
          <w:noProof/>
        </w:rPr>
        <w:drawing>
          <wp:inline distT="0" distB="0" distL="0" distR="0" wp14:anchorId="265BCF34" wp14:editId="1981C183">
            <wp:extent cx="4305300" cy="3789524"/>
            <wp:effectExtent l="0" t="0" r="0" b="190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903" cy="37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BE748" w14:textId="77777777" w:rsidR="00B46D50" w:rsidRDefault="00B46D50" w:rsidP="00133A50">
      <w:pPr>
        <w:jc w:val="center"/>
      </w:pPr>
    </w:p>
    <w:p w14:paraId="77356C3A" w14:textId="089662E4" w:rsidR="00F07C28" w:rsidRDefault="00F07C28" w:rsidP="00F07C28">
      <w:pPr>
        <w:jc w:val="both"/>
      </w:pPr>
      <w:r w:rsidRPr="00F07C28">
        <w:rPr>
          <w:b/>
          <w:bCs/>
        </w:rPr>
        <w:t xml:space="preserve">4) </w:t>
      </w:r>
      <w:r w:rsidR="00C87C19">
        <w:rPr>
          <w:b/>
          <w:bCs/>
        </w:rPr>
        <w:t>Opciones</w:t>
      </w:r>
      <w:r w:rsidRPr="00F07C28">
        <w:rPr>
          <w:b/>
          <w:bCs/>
        </w:rPr>
        <w:t xml:space="preserve"> </w:t>
      </w:r>
      <w:r w:rsidR="00C87C19">
        <w:rPr>
          <w:b/>
          <w:bCs/>
        </w:rPr>
        <w:t>adelante, atrás</w:t>
      </w:r>
      <w:r w:rsidRPr="00F07C28">
        <w:rPr>
          <w:b/>
          <w:bCs/>
        </w:rPr>
        <w:t xml:space="preserve"> y hoy</w:t>
      </w:r>
      <w:r>
        <w:t>: est</w:t>
      </w:r>
      <w:r w:rsidR="00C87C19">
        <w:t xml:space="preserve">ás </w:t>
      </w:r>
      <w:r>
        <w:t xml:space="preserve">permitirán </w:t>
      </w:r>
      <w:r w:rsidR="00C87C19">
        <w:t xml:space="preserve">mover la visualización del calendario conforme se requiera y </w:t>
      </w:r>
      <w:r>
        <w:t xml:space="preserve">el </w:t>
      </w:r>
      <w:r w:rsidR="00B46D50">
        <w:t>botón</w:t>
      </w:r>
      <w:r>
        <w:t xml:space="preserve"> </w:t>
      </w:r>
      <w:r w:rsidRPr="00F07C28">
        <w:rPr>
          <w:b/>
          <w:bCs/>
        </w:rPr>
        <w:t>H</w:t>
      </w:r>
      <w:r w:rsidR="00C87C19">
        <w:rPr>
          <w:b/>
          <w:bCs/>
        </w:rPr>
        <w:t>oy</w:t>
      </w:r>
      <w:r w:rsidR="00C87C19">
        <w:t xml:space="preserve"> muestra la semana correspondiente a la fecha actual</w:t>
      </w:r>
      <w:r>
        <w:t>.</w:t>
      </w:r>
    </w:p>
    <w:p w14:paraId="389923D0" w14:textId="1609BFE7" w:rsidR="00F07C28" w:rsidRDefault="00B46D50" w:rsidP="00B46D50">
      <w:pPr>
        <w:jc w:val="center"/>
      </w:pPr>
      <w:r>
        <w:rPr>
          <w:noProof/>
        </w:rPr>
        <w:drawing>
          <wp:inline distT="0" distB="0" distL="0" distR="0" wp14:anchorId="5D41FD43" wp14:editId="552A4810">
            <wp:extent cx="4371847" cy="384810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08" cy="38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D01F" w14:textId="2B2950F4" w:rsidR="0088624B" w:rsidRDefault="0088624B" w:rsidP="0088624B">
      <w:pPr>
        <w:jc w:val="both"/>
      </w:pPr>
      <w:r>
        <w:lastRenderedPageBreak/>
        <w:t xml:space="preserve">Para crear una reservación de un </w:t>
      </w:r>
      <w:r w:rsidR="00A36999">
        <w:t>a</w:t>
      </w:r>
      <w:r>
        <w:t xml:space="preserve">ula, </w:t>
      </w:r>
      <w:r w:rsidR="00A36999">
        <w:t>se debe seleccionar</w:t>
      </w:r>
      <w:r w:rsidR="009804A4">
        <w:t xml:space="preserve"> sobre el calendario el día y </w:t>
      </w:r>
      <w:r w:rsidR="00A36999">
        <w:t xml:space="preserve">el </w:t>
      </w:r>
      <w:r w:rsidR="009804A4">
        <w:t xml:space="preserve">horario que se </w:t>
      </w:r>
      <w:r w:rsidR="00A36999">
        <w:t>requiera</w:t>
      </w:r>
      <w:r w:rsidR="009804A4">
        <w:t xml:space="preserve">, al hacerlo se </w:t>
      </w:r>
      <w:r w:rsidR="00A36999">
        <w:t>mostrará</w:t>
      </w:r>
      <w:r w:rsidR="009804A4">
        <w:t xml:space="preserve"> </w:t>
      </w:r>
      <w:r w:rsidR="00A36999">
        <w:t>una ventana para capturar la información del evento.</w:t>
      </w:r>
    </w:p>
    <w:p w14:paraId="37D633C1" w14:textId="2F8C5173" w:rsidR="009804A4" w:rsidRDefault="009804A4" w:rsidP="0088624B">
      <w:pPr>
        <w:jc w:val="both"/>
      </w:pPr>
    </w:p>
    <w:p w14:paraId="351D768E" w14:textId="78C4398C" w:rsidR="009804A4" w:rsidRDefault="009804A4" w:rsidP="009804A4">
      <w:pPr>
        <w:jc w:val="center"/>
      </w:pPr>
      <w:r>
        <w:rPr>
          <w:noProof/>
        </w:rPr>
        <w:drawing>
          <wp:inline distT="0" distB="0" distL="0" distR="0" wp14:anchorId="24921149" wp14:editId="2B69BDBF">
            <wp:extent cx="5334000" cy="2795691"/>
            <wp:effectExtent l="0" t="0" r="0" b="508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04" cy="279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664D4" w14:textId="77777777" w:rsidR="007D1050" w:rsidRDefault="007D1050" w:rsidP="004B7379"/>
    <w:p w14:paraId="79AEDF43" w14:textId="4C5C9003" w:rsidR="004B7379" w:rsidRDefault="008B6F90" w:rsidP="008B6F90">
      <w:r>
        <w:t>Con cada reservación realizada se asigna un folio, el cual identifica a un evento especifico, por lo que es posible asignar un folio nuevo o agregar la reservación a un evento ya existente mediante el folio que lo identifica.</w:t>
      </w:r>
    </w:p>
    <w:p w14:paraId="1CA36F07" w14:textId="77777777" w:rsidR="007D1050" w:rsidRDefault="007D1050" w:rsidP="004B7379"/>
    <w:p w14:paraId="2E151AA6" w14:textId="4BD70C2E" w:rsidR="009804A4" w:rsidRDefault="007D1050" w:rsidP="007D1050">
      <w:pPr>
        <w:jc w:val="center"/>
      </w:pPr>
      <w:r>
        <w:rPr>
          <w:noProof/>
        </w:rPr>
        <w:drawing>
          <wp:inline distT="0" distB="0" distL="0" distR="0" wp14:anchorId="54CB3F58" wp14:editId="40BB75D4">
            <wp:extent cx="5172320" cy="2676525"/>
            <wp:effectExtent l="0" t="0" r="952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67" cy="268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B2199" w14:textId="244498BD" w:rsidR="007D1050" w:rsidRDefault="007D1050" w:rsidP="007D1050">
      <w:pPr>
        <w:jc w:val="center"/>
      </w:pPr>
    </w:p>
    <w:p w14:paraId="76A4604D" w14:textId="1B0F5B6B" w:rsidR="007D1050" w:rsidRDefault="007D1050" w:rsidP="007D1050">
      <w:pPr>
        <w:jc w:val="center"/>
      </w:pPr>
    </w:p>
    <w:p w14:paraId="3732CBA6" w14:textId="32BB667D" w:rsidR="007D1050" w:rsidRDefault="007D1050" w:rsidP="007D1050">
      <w:pPr>
        <w:jc w:val="center"/>
      </w:pPr>
    </w:p>
    <w:p w14:paraId="5A579250" w14:textId="6C94FD26" w:rsidR="007D1050" w:rsidRDefault="007D1050" w:rsidP="007D1050">
      <w:pPr>
        <w:jc w:val="center"/>
      </w:pPr>
    </w:p>
    <w:p w14:paraId="2AC07ED6" w14:textId="35CE9E1A" w:rsidR="007D1050" w:rsidRDefault="007D1050" w:rsidP="007D1050">
      <w:pPr>
        <w:jc w:val="center"/>
      </w:pPr>
    </w:p>
    <w:p w14:paraId="5294146D" w14:textId="15E0704B" w:rsidR="007D1050" w:rsidRDefault="007D1050" w:rsidP="007D1050">
      <w:pPr>
        <w:jc w:val="center"/>
      </w:pPr>
    </w:p>
    <w:p w14:paraId="5E40A6CA" w14:textId="52332732" w:rsidR="007D1050" w:rsidRDefault="007D1050" w:rsidP="007D1050">
      <w:pPr>
        <w:jc w:val="both"/>
      </w:pPr>
      <w:r>
        <w:lastRenderedPageBreak/>
        <w:t xml:space="preserve">En caso de elegir un </w:t>
      </w:r>
      <w:r w:rsidR="00E869B4">
        <w:t>f</w:t>
      </w:r>
      <w:r>
        <w:t>olio ya existente</w:t>
      </w:r>
      <w:r w:rsidR="00E869B4">
        <w:t>,</w:t>
      </w:r>
      <w:r>
        <w:t xml:space="preserve"> los </w:t>
      </w:r>
      <w:r w:rsidR="00E869B4">
        <w:t>nombres</w:t>
      </w:r>
      <w:r>
        <w:t xml:space="preserve"> de</w:t>
      </w:r>
      <w:r w:rsidR="00E869B4">
        <w:t>l</w:t>
      </w:r>
      <w:r>
        <w:t xml:space="preserve"> </w:t>
      </w:r>
      <w:r w:rsidRPr="003A6BBF">
        <w:rPr>
          <w:b/>
          <w:bCs/>
        </w:rPr>
        <w:t>Evento</w:t>
      </w:r>
      <w:r>
        <w:t xml:space="preserve"> y </w:t>
      </w:r>
      <w:r w:rsidRPr="003A6BBF">
        <w:rPr>
          <w:b/>
          <w:bCs/>
        </w:rPr>
        <w:t>Responsable</w:t>
      </w:r>
      <w:r w:rsidR="003A6BBF">
        <w:t xml:space="preserve"> se cargarán con la información ya existente para ese </w:t>
      </w:r>
      <w:r w:rsidR="00E869B4">
        <w:t>f</w:t>
      </w:r>
      <w:r w:rsidR="003A6BBF">
        <w:t>olio y no serán editables.</w:t>
      </w:r>
    </w:p>
    <w:p w14:paraId="1C3C2163" w14:textId="49D9A5E9" w:rsidR="003A6BBF" w:rsidRDefault="003A6BBF" w:rsidP="007D1050">
      <w:pPr>
        <w:jc w:val="both"/>
      </w:pPr>
    </w:p>
    <w:p w14:paraId="3DBEB868" w14:textId="67371C94" w:rsidR="003A6BBF" w:rsidRDefault="003A6BBF" w:rsidP="003A6BBF">
      <w:pPr>
        <w:jc w:val="center"/>
      </w:pPr>
      <w:r>
        <w:rPr>
          <w:noProof/>
        </w:rPr>
        <w:drawing>
          <wp:inline distT="0" distB="0" distL="0" distR="0" wp14:anchorId="540C2C52" wp14:editId="44F43236">
            <wp:extent cx="5271627" cy="2714625"/>
            <wp:effectExtent l="0" t="0" r="571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000" cy="271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0473C" w14:textId="000E37EC" w:rsidR="003A6BBF" w:rsidRDefault="003A6BBF" w:rsidP="003A6BBF">
      <w:pPr>
        <w:jc w:val="center"/>
      </w:pPr>
    </w:p>
    <w:p w14:paraId="0CE2C813" w14:textId="77777777" w:rsidR="003A6BBF" w:rsidRDefault="003A6BBF" w:rsidP="003A6BBF">
      <w:pPr>
        <w:jc w:val="both"/>
      </w:pPr>
    </w:p>
    <w:p w14:paraId="3C8408FD" w14:textId="65F62110" w:rsidR="003A6BBF" w:rsidRDefault="003A6BBF" w:rsidP="003A6BBF">
      <w:pPr>
        <w:jc w:val="both"/>
      </w:pPr>
      <w:r>
        <w:t xml:space="preserve">En caso de elegir un </w:t>
      </w:r>
      <w:r w:rsidR="00957163">
        <w:rPr>
          <w:b/>
          <w:bCs/>
        </w:rPr>
        <w:t>f</w:t>
      </w:r>
      <w:r w:rsidRPr="00E31400">
        <w:rPr>
          <w:b/>
          <w:bCs/>
        </w:rPr>
        <w:t>olio nuevo</w:t>
      </w:r>
      <w:r>
        <w:t xml:space="preserve">, los </w:t>
      </w:r>
      <w:r w:rsidR="00957163">
        <w:t>nombres</w:t>
      </w:r>
      <w:r>
        <w:t xml:space="preserve"> de </w:t>
      </w:r>
      <w:r w:rsidRPr="00E31400">
        <w:rPr>
          <w:b/>
          <w:bCs/>
        </w:rPr>
        <w:t>Evento</w:t>
      </w:r>
      <w:r>
        <w:t xml:space="preserve"> y </w:t>
      </w:r>
      <w:r w:rsidRPr="00E31400">
        <w:rPr>
          <w:b/>
          <w:bCs/>
        </w:rPr>
        <w:t>Responsable</w:t>
      </w:r>
      <w:r>
        <w:t xml:space="preserve"> </w:t>
      </w:r>
      <w:r w:rsidR="00957163">
        <w:t>deberán ser capturados</w:t>
      </w:r>
      <w:r>
        <w:t>.</w:t>
      </w:r>
    </w:p>
    <w:p w14:paraId="1AE9376A" w14:textId="7FFFA0F1" w:rsidR="00E31400" w:rsidRDefault="00E31400" w:rsidP="003A6BBF">
      <w:pPr>
        <w:jc w:val="both"/>
      </w:pPr>
    </w:p>
    <w:p w14:paraId="0CCE29AD" w14:textId="626FAB13" w:rsidR="00E31400" w:rsidRDefault="00C8726F" w:rsidP="00C8726F">
      <w:pPr>
        <w:jc w:val="center"/>
      </w:pPr>
      <w:r>
        <w:rPr>
          <w:noProof/>
        </w:rPr>
        <w:drawing>
          <wp:inline distT="0" distB="0" distL="0" distR="0" wp14:anchorId="45BA27E2" wp14:editId="0E090BC5">
            <wp:extent cx="5295900" cy="2722850"/>
            <wp:effectExtent l="0" t="0" r="0" b="190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65" cy="272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77DE8" w14:textId="77777777" w:rsidR="003A6BBF" w:rsidRDefault="003A6BBF" w:rsidP="003A6BBF">
      <w:pPr>
        <w:jc w:val="both"/>
      </w:pPr>
    </w:p>
    <w:p w14:paraId="7889D445" w14:textId="0C15417D" w:rsidR="007D1050" w:rsidRDefault="007D1050" w:rsidP="007D1050">
      <w:pPr>
        <w:jc w:val="center"/>
      </w:pPr>
    </w:p>
    <w:p w14:paraId="267DFF60" w14:textId="4ABACABC" w:rsidR="00C8726F" w:rsidRDefault="00C8726F" w:rsidP="007D1050">
      <w:pPr>
        <w:jc w:val="center"/>
      </w:pPr>
    </w:p>
    <w:p w14:paraId="7B00655C" w14:textId="593D7D2C" w:rsidR="00C8726F" w:rsidRDefault="00C8726F" w:rsidP="007D1050">
      <w:pPr>
        <w:jc w:val="center"/>
      </w:pPr>
    </w:p>
    <w:p w14:paraId="26F7D97A" w14:textId="0D5EE4A8" w:rsidR="00C8726F" w:rsidRDefault="00C8726F" w:rsidP="007D1050">
      <w:pPr>
        <w:jc w:val="center"/>
      </w:pPr>
    </w:p>
    <w:p w14:paraId="0C76B183" w14:textId="4084B612" w:rsidR="00C8726F" w:rsidRDefault="00C8726F" w:rsidP="007D1050">
      <w:pPr>
        <w:jc w:val="center"/>
      </w:pPr>
    </w:p>
    <w:p w14:paraId="3E49B551" w14:textId="30F67AD7" w:rsidR="00C8726F" w:rsidRDefault="00C8726F" w:rsidP="00C8726F">
      <w:pPr>
        <w:jc w:val="both"/>
      </w:pPr>
      <w:r>
        <w:lastRenderedPageBreak/>
        <w:t xml:space="preserve">Los </w:t>
      </w:r>
      <w:r w:rsidR="00284262">
        <w:t>nombres</w:t>
      </w:r>
      <w:r>
        <w:t xml:space="preserve"> de</w:t>
      </w:r>
      <w:r w:rsidR="00284262">
        <w:t>l</w:t>
      </w:r>
      <w:r>
        <w:t xml:space="preserve"> </w:t>
      </w:r>
      <w:r w:rsidRPr="00C8726F">
        <w:rPr>
          <w:b/>
          <w:bCs/>
        </w:rPr>
        <w:t>Evento</w:t>
      </w:r>
      <w:r>
        <w:t xml:space="preserve"> y </w:t>
      </w:r>
      <w:r w:rsidRPr="00C8726F">
        <w:rPr>
          <w:b/>
          <w:bCs/>
        </w:rPr>
        <w:t>Responsable</w:t>
      </w:r>
      <w:r>
        <w:t xml:space="preserve"> s</w:t>
      </w:r>
      <w:r w:rsidR="00284262">
        <w:t>on</w:t>
      </w:r>
      <w:r>
        <w:t xml:space="preserve"> obligatorios, </w:t>
      </w:r>
      <w:r w:rsidR="00284262">
        <w:t xml:space="preserve">y </w:t>
      </w:r>
      <w:r>
        <w:t>en caso de no ingresarlos se mostrarán mensajes de error.</w:t>
      </w:r>
    </w:p>
    <w:p w14:paraId="609B19D4" w14:textId="393AB2CE" w:rsidR="00B30D66" w:rsidRDefault="00B30D66" w:rsidP="00C8726F">
      <w:pPr>
        <w:jc w:val="both"/>
      </w:pPr>
    </w:p>
    <w:p w14:paraId="1BEA6C0B" w14:textId="313A7090" w:rsidR="00B30D66" w:rsidRDefault="00B30D66" w:rsidP="00B30D66">
      <w:pPr>
        <w:jc w:val="center"/>
      </w:pPr>
      <w:r>
        <w:rPr>
          <w:noProof/>
        </w:rPr>
        <w:drawing>
          <wp:inline distT="0" distB="0" distL="0" distR="0" wp14:anchorId="590BA20F" wp14:editId="6635FFF4">
            <wp:extent cx="4410075" cy="1609725"/>
            <wp:effectExtent l="0" t="0" r="9525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964F" w14:textId="30842378" w:rsidR="00B30D66" w:rsidRDefault="00B30D66" w:rsidP="00B30D66">
      <w:pPr>
        <w:jc w:val="center"/>
      </w:pPr>
      <w:r>
        <w:rPr>
          <w:noProof/>
        </w:rPr>
        <w:drawing>
          <wp:inline distT="0" distB="0" distL="0" distR="0" wp14:anchorId="67C93F98" wp14:editId="45A69AEA">
            <wp:extent cx="4381500" cy="163830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16E03" w14:textId="34B30EA8" w:rsidR="00B30D66" w:rsidRDefault="00B30D66" w:rsidP="00B30D66">
      <w:pPr>
        <w:jc w:val="center"/>
      </w:pPr>
    </w:p>
    <w:p w14:paraId="54461F91" w14:textId="74F1E15A" w:rsidR="00B30D66" w:rsidRDefault="00284262" w:rsidP="00B30D66">
      <w:pPr>
        <w:jc w:val="both"/>
      </w:pPr>
      <w:r>
        <w:t>El horario del</w:t>
      </w:r>
      <w:r>
        <w:rPr>
          <w:b/>
          <w:bCs/>
        </w:rPr>
        <w:t xml:space="preserve"> evento y los días</w:t>
      </w:r>
      <w:r w:rsidR="00D55F4C">
        <w:t xml:space="preserve"> están estrechamente relacionados ya que definirán la cantidad de días </w:t>
      </w:r>
      <w:r w:rsidR="00473945">
        <w:t>que será reservad</w:t>
      </w:r>
      <w:r w:rsidR="00334C58">
        <w:t xml:space="preserve">a un aula, </w:t>
      </w:r>
      <w:r>
        <w:t>como se muestra en la imagen siguiente</w:t>
      </w:r>
      <w:r w:rsidR="00334C58">
        <w:t xml:space="preserve"> se reservará el </w:t>
      </w:r>
      <w:r>
        <w:t>a</w:t>
      </w:r>
      <w:r w:rsidR="00334C58">
        <w:t>ula todos los días sábados</w:t>
      </w:r>
      <w:r w:rsidR="0061175D">
        <w:t xml:space="preserve"> y domingos</w:t>
      </w:r>
      <w:r w:rsidR="00334C58">
        <w:t xml:space="preserve"> </w:t>
      </w:r>
      <w:r w:rsidR="0061175D">
        <w:t xml:space="preserve">de 13:00 a 15:00 </w:t>
      </w:r>
      <w:r>
        <w:t xml:space="preserve">horas </w:t>
      </w:r>
      <w:r w:rsidR="0061175D">
        <w:t xml:space="preserve">desde el </w:t>
      </w:r>
      <w:r>
        <w:t xml:space="preserve">día </w:t>
      </w:r>
      <w:r w:rsidR="0061175D">
        <w:t xml:space="preserve">12 de Febrero </w:t>
      </w:r>
      <w:r>
        <w:t xml:space="preserve">y </w:t>
      </w:r>
      <w:r w:rsidR="0061175D">
        <w:t>hasta el 20 de Mayo del 2022.</w:t>
      </w:r>
    </w:p>
    <w:p w14:paraId="6D563C3C" w14:textId="2051AA15" w:rsidR="009451F7" w:rsidRDefault="009451F7" w:rsidP="00B30D66">
      <w:pPr>
        <w:jc w:val="both"/>
      </w:pPr>
    </w:p>
    <w:p w14:paraId="77F6AAD6" w14:textId="0277C3E2" w:rsidR="009451F7" w:rsidRDefault="009451F7" w:rsidP="009451F7">
      <w:pPr>
        <w:jc w:val="center"/>
      </w:pPr>
      <w:r>
        <w:rPr>
          <w:noProof/>
        </w:rPr>
        <w:drawing>
          <wp:inline distT="0" distB="0" distL="0" distR="0" wp14:anchorId="31E1783B" wp14:editId="5020639D">
            <wp:extent cx="4486275" cy="2295303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92" cy="230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111EF" w14:textId="0EA9D14C" w:rsidR="0061175D" w:rsidRDefault="0061175D" w:rsidP="00B30D66">
      <w:pPr>
        <w:jc w:val="both"/>
      </w:pPr>
    </w:p>
    <w:p w14:paraId="23CF116D" w14:textId="453232F9" w:rsidR="0061175D" w:rsidRDefault="0061175D" w:rsidP="00B30D66">
      <w:pPr>
        <w:jc w:val="both"/>
      </w:pPr>
    </w:p>
    <w:p w14:paraId="31DA46A9" w14:textId="1DD590D2" w:rsidR="006C699C" w:rsidRDefault="006C699C" w:rsidP="00B30D66">
      <w:pPr>
        <w:jc w:val="both"/>
      </w:pPr>
    </w:p>
    <w:p w14:paraId="25219072" w14:textId="13AF3C2F" w:rsidR="006C699C" w:rsidRDefault="006C699C" w:rsidP="00B30D66">
      <w:pPr>
        <w:jc w:val="both"/>
      </w:pPr>
    </w:p>
    <w:p w14:paraId="44A49796" w14:textId="79583E63" w:rsidR="006C699C" w:rsidRDefault="006C699C" w:rsidP="00B30D66">
      <w:pPr>
        <w:jc w:val="both"/>
      </w:pPr>
    </w:p>
    <w:p w14:paraId="495E678E" w14:textId="1F81FC70" w:rsidR="006C699C" w:rsidRDefault="006C699C" w:rsidP="00B30D66">
      <w:pPr>
        <w:jc w:val="both"/>
      </w:pPr>
      <w:r>
        <w:lastRenderedPageBreak/>
        <w:t xml:space="preserve">Una vez </w:t>
      </w:r>
      <w:r w:rsidR="00C14DFB">
        <w:t>ingresados</w:t>
      </w:r>
      <w:r>
        <w:t xml:space="preserve"> todos los campos </w:t>
      </w:r>
      <w:r w:rsidR="00C14DFB">
        <w:t xml:space="preserve">de la ventana </w:t>
      </w:r>
      <w:r>
        <w:t xml:space="preserve">y </w:t>
      </w:r>
      <w:r w:rsidR="00C14DFB">
        <w:t>presionar la opción</w:t>
      </w:r>
      <w:r>
        <w:t xml:space="preserve"> </w:t>
      </w:r>
      <w:r w:rsidRPr="00C14DFB">
        <w:rPr>
          <w:b/>
          <w:bCs/>
        </w:rPr>
        <w:t>GUARDAR</w:t>
      </w:r>
      <w:r>
        <w:t xml:space="preserve">, </w:t>
      </w:r>
      <w:r w:rsidR="00C14DFB">
        <w:t xml:space="preserve">el sistema indicará que ha sido creada la reservación y </w:t>
      </w:r>
      <w:r>
        <w:t xml:space="preserve">además </w:t>
      </w:r>
      <w:r w:rsidR="00C14DFB">
        <w:t xml:space="preserve">se mostrará en el navegador </w:t>
      </w:r>
      <w:r w:rsidR="002903BA">
        <w:t>el comprobante de la reservación</w:t>
      </w:r>
      <w:r w:rsidR="00C14DFB">
        <w:t xml:space="preserve"> realizada</w:t>
      </w:r>
      <w:r w:rsidR="002903BA">
        <w:t>.</w:t>
      </w:r>
    </w:p>
    <w:p w14:paraId="37E2473A" w14:textId="7ED34BA4" w:rsidR="00F01A6B" w:rsidRDefault="00F01A6B" w:rsidP="00B30D66">
      <w:pPr>
        <w:jc w:val="both"/>
      </w:pPr>
    </w:p>
    <w:p w14:paraId="0B09CF0A" w14:textId="6D18C3CE" w:rsidR="00F01A6B" w:rsidRDefault="00F01A6B" w:rsidP="0070723C">
      <w:pPr>
        <w:jc w:val="center"/>
      </w:pPr>
      <w:r>
        <w:rPr>
          <w:noProof/>
        </w:rPr>
        <w:drawing>
          <wp:inline distT="0" distB="0" distL="0" distR="0" wp14:anchorId="4C0A1BBB" wp14:editId="01B45A43">
            <wp:extent cx="4371975" cy="2255095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78" cy="226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CA973" w14:textId="2F01ED26" w:rsidR="00F01A6B" w:rsidRDefault="00F01A6B" w:rsidP="00B30D66">
      <w:pPr>
        <w:jc w:val="both"/>
      </w:pPr>
    </w:p>
    <w:p w14:paraId="77F3A338" w14:textId="4725B88A" w:rsidR="00F01A6B" w:rsidRDefault="00F01A6B" w:rsidP="0070723C">
      <w:pPr>
        <w:jc w:val="center"/>
      </w:pPr>
      <w:r>
        <w:rPr>
          <w:noProof/>
        </w:rPr>
        <w:drawing>
          <wp:inline distT="0" distB="0" distL="0" distR="0" wp14:anchorId="64F28A48" wp14:editId="55BD3A30">
            <wp:extent cx="4371975" cy="1619250"/>
            <wp:effectExtent l="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5503E" w14:textId="6B840049" w:rsidR="00F06DA9" w:rsidRDefault="00F06DA9" w:rsidP="0070723C">
      <w:pPr>
        <w:jc w:val="center"/>
      </w:pPr>
    </w:p>
    <w:p w14:paraId="420BDF57" w14:textId="3F1B1AB3" w:rsidR="00F06DA9" w:rsidRDefault="007A3486" w:rsidP="00F06DA9">
      <w:pPr>
        <w:jc w:val="both"/>
      </w:pPr>
      <w:r>
        <w:t xml:space="preserve">En caso de que exista una fecha donde no se pueda hacer la reservación de aula para un día en específico, se mostrará un mensaje notificándolo. </w:t>
      </w:r>
    </w:p>
    <w:p w14:paraId="0DDC0997" w14:textId="4D68A10C" w:rsidR="00F77827" w:rsidRDefault="00F77827" w:rsidP="00F06DA9">
      <w:pPr>
        <w:jc w:val="both"/>
      </w:pPr>
    </w:p>
    <w:p w14:paraId="41F7363B" w14:textId="6FF3448A" w:rsidR="00F77827" w:rsidRDefault="00387F57" w:rsidP="00F77827">
      <w:pPr>
        <w:jc w:val="center"/>
      </w:pPr>
      <w:r>
        <w:rPr>
          <w:noProof/>
        </w:rPr>
        <w:drawing>
          <wp:inline distT="0" distB="0" distL="0" distR="0" wp14:anchorId="070E5A1B" wp14:editId="2A90C3A5">
            <wp:extent cx="4448975" cy="158268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67" cy="159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8377" w14:textId="19315834" w:rsidR="007A3486" w:rsidRDefault="007A3486" w:rsidP="00F06DA9">
      <w:pPr>
        <w:jc w:val="both"/>
      </w:pPr>
    </w:p>
    <w:p w14:paraId="151192FE" w14:textId="77777777" w:rsidR="007A3486" w:rsidRDefault="007A3486" w:rsidP="00F06DA9">
      <w:pPr>
        <w:jc w:val="both"/>
      </w:pPr>
    </w:p>
    <w:p w14:paraId="70C2A0AF" w14:textId="1A34DDE4" w:rsidR="0061175D" w:rsidRDefault="0061175D" w:rsidP="00B30D66">
      <w:pPr>
        <w:jc w:val="both"/>
      </w:pPr>
    </w:p>
    <w:p w14:paraId="793139CF" w14:textId="7083AD10" w:rsidR="00D615A9" w:rsidRDefault="00D615A9" w:rsidP="00B30D66">
      <w:pPr>
        <w:jc w:val="both"/>
      </w:pPr>
    </w:p>
    <w:p w14:paraId="06932A30" w14:textId="56C63227" w:rsidR="00D615A9" w:rsidRDefault="00D615A9" w:rsidP="00B30D66">
      <w:pPr>
        <w:jc w:val="both"/>
      </w:pPr>
    </w:p>
    <w:p w14:paraId="619CC732" w14:textId="6F7F0074" w:rsidR="00957E4D" w:rsidRDefault="00957E4D" w:rsidP="00957E4D">
      <w:pPr>
        <w:jc w:val="both"/>
      </w:pPr>
      <w:r>
        <w:lastRenderedPageBreak/>
        <w:t xml:space="preserve">En caso de que el Aula no tenga permitido la reservación de espacios, </w:t>
      </w:r>
      <w:r>
        <w:t xml:space="preserve">se mostrará un mensaje notificándolo. </w:t>
      </w:r>
    </w:p>
    <w:p w14:paraId="0C7EDD49" w14:textId="2370B654" w:rsidR="00D615A9" w:rsidRDefault="00957E4D" w:rsidP="00957E4D">
      <w:pPr>
        <w:jc w:val="center"/>
      </w:pPr>
      <w:r>
        <w:rPr>
          <w:noProof/>
        </w:rPr>
        <w:drawing>
          <wp:inline distT="0" distB="0" distL="0" distR="0" wp14:anchorId="4CBA4C42" wp14:editId="48CDEED7">
            <wp:extent cx="4172409" cy="155080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50" cy="155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9CABF" w14:textId="77777777" w:rsidR="00957E4D" w:rsidRDefault="00957E4D" w:rsidP="00B30D66">
      <w:pPr>
        <w:jc w:val="both"/>
      </w:pPr>
    </w:p>
    <w:p w14:paraId="64B19137" w14:textId="77777777" w:rsidR="00957E4D" w:rsidRDefault="00957E4D" w:rsidP="00B30D66">
      <w:pPr>
        <w:jc w:val="both"/>
      </w:pPr>
    </w:p>
    <w:p w14:paraId="736E08CA" w14:textId="77777777" w:rsidR="00957E4D" w:rsidRDefault="00957E4D" w:rsidP="00B30D66">
      <w:pPr>
        <w:jc w:val="both"/>
      </w:pPr>
    </w:p>
    <w:p w14:paraId="5007CC96" w14:textId="6427D9D0" w:rsidR="00D615A9" w:rsidRDefault="00D70592" w:rsidP="00B30D66">
      <w:pPr>
        <w:jc w:val="both"/>
      </w:pPr>
      <w:r>
        <w:t xml:space="preserve">Para </w:t>
      </w:r>
      <w:r w:rsidR="00C14DFB">
        <w:t>c</w:t>
      </w:r>
      <w:r>
        <w:t>ancela</w:t>
      </w:r>
      <w:r w:rsidR="00BA75FF">
        <w:t>r</w:t>
      </w:r>
      <w:r>
        <w:t xml:space="preserve"> </w:t>
      </w:r>
      <w:r w:rsidR="002B2AA5">
        <w:t>una reservación</w:t>
      </w:r>
      <w:r w:rsidR="00C14DFB">
        <w:t xml:space="preserve"> ya existente</w:t>
      </w:r>
      <w:r w:rsidR="002B2AA5">
        <w:t xml:space="preserve">, </w:t>
      </w:r>
      <w:r w:rsidR="00C14DFB">
        <w:t xml:space="preserve">se debe seleccionar en el calendario el evento deseado </w:t>
      </w:r>
      <w:r w:rsidR="00E37071">
        <w:t xml:space="preserve">y </w:t>
      </w:r>
      <w:r w:rsidR="00C14DFB">
        <w:t xml:space="preserve">seleccionar la opción </w:t>
      </w:r>
      <w:r w:rsidR="00E37071" w:rsidRPr="00262984">
        <w:rPr>
          <w:b/>
          <w:bCs/>
        </w:rPr>
        <w:t>Eliminar</w:t>
      </w:r>
      <w:r w:rsidR="007A454D">
        <w:t>.</w:t>
      </w:r>
    </w:p>
    <w:p w14:paraId="11C47794" w14:textId="392C3305" w:rsidR="007A454D" w:rsidRDefault="007A454D" w:rsidP="00B30D66">
      <w:pPr>
        <w:jc w:val="both"/>
      </w:pPr>
    </w:p>
    <w:p w14:paraId="6FAE20E1" w14:textId="73B6D6F5" w:rsidR="007A454D" w:rsidRDefault="007A454D" w:rsidP="007A454D">
      <w:pPr>
        <w:jc w:val="center"/>
      </w:pPr>
      <w:r>
        <w:rPr>
          <w:noProof/>
        </w:rPr>
        <w:drawing>
          <wp:inline distT="0" distB="0" distL="0" distR="0" wp14:anchorId="07C97FDB" wp14:editId="6E5CA871">
            <wp:extent cx="5086350" cy="2632038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10" cy="263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16206" w14:textId="09A243B6" w:rsidR="007A454D" w:rsidRDefault="007A454D" w:rsidP="007A454D">
      <w:pPr>
        <w:jc w:val="center"/>
      </w:pPr>
    </w:p>
    <w:p w14:paraId="220B84E3" w14:textId="77777777" w:rsidR="00957E4D" w:rsidRDefault="00957E4D" w:rsidP="007A454D">
      <w:pPr>
        <w:jc w:val="both"/>
      </w:pPr>
    </w:p>
    <w:p w14:paraId="25B78159" w14:textId="77777777" w:rsidR="00957E4D" w:rsidRDefault="00957E4D" w:rsidP="007A454D">
      <w:pPr>
        <w:jc w:val="both"/>
      </w:pPr>
    </w:p>
    <w:p w14:paraId="2B6195AB" w14:textId="77777777" w:rsidR="00957E4D" w:rsidRDefault="00957E4D" w:rsidP="007A454D">
      <w:pPr>
        <w:jc w:val="both"/>
      </w:pPr>
    </w:p>
    <w:p w14:paraId="727BCFA6" w14:textId="77777777" w:rsidR="00957E4D" w:rsidRDefault="00957E4D" w:rsidP="007A454D">
      <w:pPr>
        <w:jc w:val="both"/>
      </w:pPr>
    </w:p>
    <w:p w14:paraId="53E60B7E" w14:textId="77777777" w:rsidR="00957E4D" w:rsidRDefault="00957E4D" w:rsidP="007A454D">
      <w:pPr>
        <w:jc w:val="both"/>
      </w:pPr>
    </w:p>
    <w:p w14:paraId="16338A52" w14:textId="77777777" w:rsidR="00957E4D" w:rsidRDefault="00957E4D" w:rsidP="007A454D">
      <w:pPr>
        <w:jc w:val="both"/>
      </w:pPr>
    </w:p>
    <w:p w14:paraId="1DE67947" w14:textId="77777777" w:rsidR="00957E4D" w:rsidRDefault="00957E4D" w:rsidP="007A454D">
      <w:pPr>
        <w:jc w:val="both"/>
      </w:pPr>
    </w:p>
    <w:p w14:paraId="53D3CD12" w14:textId="77777777" w:rsidR="00957E4D" w:rsidRDefault="00957E4D" w:rsidP="007A454D">
      <w:pPr>
        <w:jc w:val="both"/>
      </w:pPr>
    </w:p>
    <w:p w14:paraId="6313F60D" w14:textId="77777777" w:rsidR="00957E4D" w:rsidRDefault="00957E4D" w:rsidP="007A454D">
      <w:pPr>
        <w:jc w:val="both"/>
      </w:pPr>
    </w:p>
    <w:p w14:paraId="310C5264" w14:textId="7F6F120A" w:rsidR="007A454D" w:rsidRDefault="007A454D" w:rsidP="007A454D">
      <w:pPr>
        <w:jc w:val="both"/>
      </w:pPr>
      <w:r>
        <w:lastRenderedPageBreak/>
        <w:t>Posteriormente se mostrará una ventana de confirmación</w:t>
      </w:r>
      <w:r w:rsidR="00CF39DE">
        <w:t xml:space="preserve"> </w:t>
      </w:r>
      <w:r>
        <w:t xml:space="preserve">y se actualizará el calendario </w:t>
      </w:r>
      <w:r w:rsidR="00CF39DE">
        <w:t>eliminando</w:t>
      </w:r>
      <w:r>
        <w:t xml:space="preserve"> el evento </w:t>
      </w:r>
      <w:r w:rsidR="00CF39DE">
        <w:t>seleccionado</w:t>
      </w:r>
      <w:r>
        <w:t>.</w:t>
      </w:r>
    </w:p>
    <w:p w14:paraId="52F20369" w14:textId="2979B048" w:rsidR="007A454D" w:rsidRDefault="007A454D" w:rsidP="007A454D">
      <w:pPr>
        <w:jc w:val="both"/>
      </w:pPr>
    </w:p>
    <w:p w14:paraId="3C6C8B87" w14:textId="31A6DFA4" w:rsidR="007A454D" w:rsidRDefault="00BA75FF" w:rsidP="00BA75FF">
      <w:pPr>
        <w:jc w:val="center"/>
      </w:pPr>
      <w:r>
        <w:rPr>
          <w:noProof/>
        </w:rPr>
        <w:drawing>
          <wp:inline distT="0" distB="0" distL="0" distR="0" wp14:anchorId="7901645A" wp14:editId="0A0F023F">
            <wp:extent cx="2924175" cy="1019175"/>
            <wp:effectExtent l="0" t="0" r="9525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E7369" w14:textId="15FE855F" w:rsidR="00BA75FF" w:rsidRDefault="00BA75FF" w:rsidP="007A454D">
      <w:pPr>
        <w:jc w:val="both"/>
      </w:pPr>
    </w:p>
    <w:p w14:paraId="604F5B83" w14:textId="3B1BEE14" w:rsidR="00BA75FF" w:rsidRDefault="00BA75FF" w:rsidP="00BA75FF">
      <w:pPr>
        <w:jc w:val="center"/>
      </w:pPr>
      <w:r>
        <w:rPr>
          <w:noProof/>
        </w:rPr>
        <w:drawing>
          <wp:inline distT="0" distB="0" distL="0" distR="0" wp14:anchorId="24B7F8E0" wp14:editId="779570F9">
            <wp:extent cx="4991100" cy="1450117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0" cy="145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94537" w14:textId="6632B408" w:rsidR="00BA75FF" w:rsidRDefault="00BA75FF" w:rsidP="00BA75FF">
      <w:pPr>
        <w:jc w:val="center"/>
      </w:pPr>
    </w:p>
    <w:p w14:paraId="4231856D" w14:textId="109A571C" w:rsidR="00BA75FF" w:rsidRPr="00CF39DE" w:rsidRDefault="00A873BA" w:rsidP="00A873BA">
      <w:pPr>
        <w:jc w:val="both"/>
        <w:rPr>
          <w:sz w:val="18"/>
          <w:szCs w:val="18"/>
        </w:rPr>
      </w:pPr>
      <w:r w:rsidRPr="00CF39DE">
        <w:rPr>
          <w:b/>
          <w:bCs/>
          <w:sz w:val="18"/>
          <w:szCs w:val="18"/>
        </w:rPr>
        <w:t>NOTA</w:t>
      </w:r>
      <w:r w:rsidRPr="00CF39DE">
        <w:rPr>
          <w:sz w:val="18"/>
          <w:szCs w:val="18"/>
        </w:rPr>
        <w:t xml:space="preserve">: Si se cancela una reservación de aula, sólo se </w:t>
      </w:r>
      <w:r w:rsidR="00CF39DE" w:rsidRPr="00CF39DE">
        <w:rPr>
          <w:sz w:val="18"/>
          <w:szCs w:val="18"/>
        </w:rPr>
        <w:t>cancelará</w:t>
      </w:r>
      <w:r w:rsidRPr="00CF39DE">
        <w:rPr>
          <w:sz w:val="18"/>
          <w:szCs w:val="18"/>
        </w:rPr>
        <w:t xml:space="preserve"> el día seleccionado, sí se quieren eliminar todos los días del mismo Folio </w:t>
      </w:r>
      <w:r w:rsidR="00DE3ABE" w:rsidRPr="00CF39DE">
        <w:rPr>
          <w:sz w:val="18"/>
          <w:szCs w:val="18"/>
        </w:rPr>
        <w:t>se deben eliminar uno por uno.</w:t>
      </w:r>
    </w:p>
    <w:p w14:paraId="0C4E3FAA" w14:textId="30ED1F4C" w:rsidR="00BA75FF" w:rsidRDefault="00BA75FF" w:rsidP="00BA75FF">
      <w:pPr>
        <w:jc w:val="center"/>
      </w:pPr>
    </w:p>
    <w:p w14:paraId="13D670FB" w14:textId="24B8F828" w:rsidR="00BA75FF" w:rsidRDefault="00BA75FF" w:rsidP="00BA75FF">
      <w:pPr>
        <w:jc w:val="center"/>
      </w:pPr>
    </w:p>
    <w:p w14:paraId="6714E3BE" w14:textId="2771E3FA" w:rsidR="00BA75FF" w:rsidRDefault="00BA75FF" w:rsidP="00BA75FF">
      <w:pPr>
        <w:jc w:val="center"/>
      </w:pPr>
    </w:p>
    <w:p w14:paraId="5743B7D9" w14:textId="5BF0EB5A" w:rsidR="00BA75FF" w:rsidRDefault="00BA75FF" w:rsidP="00BA75FF">
      <w:pPr>
        <w:jc w:val="center"/>
      </w:pPr>
    </w:p>
    <w:p w14:paraId="385D7729" w14:textId="47D81D7A" w:rsidR="00BA75FF" w:rsidRDefault="00BA75FF" w:rsidP="00BA75FF">
      <w:pPr>
        <w:jc w:val="both"/>
      </w:pPr>
      <w:r>
        <w:t xml:space="preserve">Para </w:t>
      </w:r>
      <w:r w:rsidR="00CF39DE">
        <w:t>e</w:t>
      </w:r>
      <w:r>
        <w:t xml:space="preserve">ditar una reservación, </w:t>
      </w:r>
      <w:r w:rsidR="00CF39DE">
        <w:t>se debe seleccionar en el calendario el</w:t>
      </w:r>
      <w:r>
        <w:t xml:space="preserve"> evento </w:t>
      </w:r>
      <w:r w:rsidR="00CF39DE">
        <w:t>deseado</w:t>
      </w:r>
      <w:r>
        <w:t xml:space="preserve"> y </w:t>
      </w:r>
      <w:r w:rsidR="00D35699">
        <w:t xml:space="preserve">editar </w:t>
      </w:r>
      <w:r w:rsidR="00CF39DE">
        <w:t xml:space="preserve">la información necesaria, una vez que se realizaron los cambios correspondientes, se debe seleccionar la opción </w:t>
      </w:r>
      <w:r w:rsidR="00262984" w:rsidRPr="00262984">
        <w:rPr>
          <w:b/>
          <w:bCs/>
        </w:rPr>
        <w:t>GUARDAR</w:t>
      </w:r>
      <w:r>
        <w:t>.</w:t>
      </w:r>
    </w:p>
    <w:p w14:paraId="4F0DCBD0" w14:textId="77777777" w:rsidR="00BA75FF" w:rsidRDefault="00BA75FF" w:rsidP="00BA75FF">
      <w:pPr>
        <w:jc w:val="center"/>
      </w:pPr>
    </w:p>
    <w:p w14:paraId="5EEAE4A5" w14:textId="53B2540B" w:rsidR="007A454D" w:rsidRDefault="00262984" w:rsidP="00262984">
      <w:pPr>
        <w:jc w:val="center"/>
      </w:pPr>
      <w:r>
        <w:rPr>
          <w:noProof/>
        </w:rPr>
        <w:drawing>
          <wp:inline distT="0" distB="0" distL="0" distR="0" wp14:anchorId="15987FC4" wp14:editId="52D86BF4">
            <wp:extent cx="4981575" cy="2552954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47" cy="255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F131E" w14:textId="239D6009" w:rsidR="00262984" w:rsidRDefault="00262984" w:rsidP="00262984">
      <w:pPr>
        <w:jc w:val="center"/>
      </w:pPr>
    </w:p>
    <w:p w14:paraId="6779EFBE" w14:textId="190A87CD" w:rsidR="00262984" w:rsidRDefault="00CF39DE" w:rsidP="00262984">
      <w:pPr>
        <w:jc w:val="both"/>
      </w:pPr>
      <w:r>
        <w:lastRenderedPageBreak/>
        <w:t>Finalmente</w:t>
      </w:r>
      <w:r w:rsidR="00262984">
        <w:t xml:space="preserve"> </w:t>
      </w:r>
      <w:r w:rsidR="00DB0B57">
        <w:t xml:space="preserve">se mostrará un mensaje notificando </w:t>
      </w:r>
      <w:r>
        <w:t>que los cambios realizados fueron registrados correctamente</w:t>
      </w:r>
      <w:r w:rsidR="007863A9">
        <w:t>.</w:t>
      </w:r>
    </w:p>
    <w:p w14:paraId="40DDC1D8" w14:textId="1662504A" w:rsidR="007863A9" w:rsidRDefault="007863A9" w:rsidP="00262984">
      <w:pPr>
        <w:jc w:val="both"/>
      </w:pPr>
    </w:p>
    <w:p w14:paraId="54AEF209" w14:textId="460AD132" w:rsidR="007863A9" w:rsidRDefault="007863A9" w:rsidP="007863A9">
      <w:pPr>
        <w:jc w:val="center"/>
      </w:pPr>
      <w:r>
        <w:rPr>
          <w:noProof/>
        </w:rPr>
        <w:drawing>
          <wp:inline distT="0" distB="0" distL="0" distR="0" wp14:anchorId="64F97068" wp14:editId="1BD9BA09">
            <wp:extent cx="4924425" cy="1390426"/>
            <wp:effectExtent l="0" t="0" r="0" b="63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160" cy="139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A5CE4" w14:textId="77777777" w:rsidR="00C8726F" w:rsidRDefault="00C8726F" w:rsidP="00C8726F">
      <w:pPr>
        <w:jc w:val="both"/>
      </w:pPr>
    </w:p>
    <w:p w14:paraId="56F51473" w14:textId="33B250D1" w:rsidR="00C8726F" w:rsidRPr="00CF39DE" w:rsidRDefault="007863A9" w:rsidP="00A873BA">
      <w:pPr>
        <w:ind w:left="720" w:hanging="720"/>
        <w:jc w:val="both"/>
        <w:rPr>
          <w:sz w:val="18"/>
          <w:szCs w:val="18"/>
        </w:rPr>
      </w:pPr>
      <w:r w:rsidRPr="00CF39DE">
        <w:rPr>
          <w:b/>
          <w:bCs/>
          <w:sz w:val="18"/>
          <w:szCs w:val="18"/>
        </w:rPr>
        <w:t>NOTA</w:t>
      </w:r>
      <w:r w:rsidRPr="00CF39DE">
        <w:rPr>
          <w:sz w:val="18"/>
          <w:szCs w:val="18"/>
        </w:rPr>
        <w:t xml:space="preserve">: Si se edita el nombre del </w:t>
      </w:r>
      <w:r w:rsidRPr="00CF39DE">
        <w:rPr>
          <w:b/>
          <w:bCs/>
          <w:sz w:val="18"/>
          <w:szCs w:val="18"/>
        </w:rPr>
        <w:t>Evento</w:t>
      </w:r>
      <w:r w:rsidRPr="00CF39DE">
        <w:rPr>
          <w:sz w:val="18"/>
          <w:szCs w:val="18"/>
        </w:rPr>
        <w:t xml:space="preserve"> o el </w:t>
      </w:r>
      <w:r w:rsidRPr="00CF39DE">
        <w:rPr>
          <w:b/>
          <w:bCs/>
          <w:sz w:val="18"/>
          <w:szCs w:val="18"/>
        </w:rPr>
        <w:t>Responsable</w:t>
      </w:r>
      <w:r w:rsidR="006A3A6C" w:rsidRPr="00CF39DE">
        <w:rPr>
          <w:sz w:val="18"/>
          <w:szCs w:val="18"/>
        </w:rPr>
        <w:t xml:space="preserve">, se actualizará para todas las reservaciones de aula </w:t>
      </w:r>
      <w:r w:rsidR="00CF39DE">
        <w:rPr>
          <w:sz w:val="18"/>
          <w:szCs w:val="18"/>
        </w:rPr>
        <w:t>con el</w:t>
      </w:r>
      <w:r w:rsidR="006A3A6C" w:rsidRPr="00CF39DE">
        <w:rPr>
          <w:sz w:val="18"/>
          <w:szCs w:val="18"/>
        </w:rPr>
        <w:t xml:space="preserve"> mismo</w:t>
      </w:r>
      <w:r w:rsidR="00CF39DE">
        <w:rPr>
          <w:sz w:val="18"/>
          <w:szCs w:val="18"/>
        </w:rPr>
        <w:t xml:space="preserve"> </w:t>
      </w:r>
      <w:r w:rsidR="006A3A6C" w:rsidRPr="00CF39DE">
        <w:rPr>
          <w:b/>
          <w:bCs/>
          <w:sz w:val="18"/>
          <w:szCs w:val="18"/>
        </w:rPr>
        <w:t>Folio</w:t>
      </w:r>
      <w:r w:rsidR="006A3A6C" w:rsidRPr="00CF39DE">
        <w:rPr>
          <w:sz w:val="18"/>
          <w:szCs w:val="18"/>
        </w:rPr>
        <w:t>.</w:t>
      </w:r>
    </w:p>
    <w:sectPr w:rsidR="00C8726F" w:rsidRPr="00CF39DE" w:rsidSect="00455BBF">
      <w:footerReference w:type="default" r:id="rId46"/>
      <w:headerReference w:type="first" r:id="rId47"/>
      <w:pgSz w:w="11906" w:h="16838" w:code="9"/>
      <w:pgMar w:top="1440" w:right="1440" w:bottom="1440" w:left="1440" w:header="720" w:footer="31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90165" w14:textId="77777777" w:rsidR="00835299" w:rsidRDefault="00835299" w:rsidP="008F07DC">
      <w:pPr>
        <w:spacing w:before="0"/>
      </w:pPr>
      <w:r>
        <w:separator/>
      </w:r>
    </w:p>
  </w:endnote>
  <w:endnote w:type="continuationSeparator" w:id="0">
    <w:p w14:paraId="75B5F0A1" w14:textId="77777777" w:rsidR="00835299" w:rsidRDefault="00835299" w:rsidP="008F07D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a de pie de página con la fecha, el título del documento y el número de página"/>
    </w:tblPr>
    <w:tblGrid>
      <w:gridCol w:w="1878"/>
      <w:gridCol w:w="5384"/>
      <w:gridCol w:w="1764"/>
    </w:tblGrid>
    <w:tr w:rsidR="00A44024" w14:paraId="3EAC8FDE" w14:textId="77777777" w:rsidTr="004F4B35">
      <w:tc>
        <w:tcPr>
          <w:tcW w:w="1981" w:type="dxa"/>
        </w:tcPr>
        <w:sdt>
          <w:sdtPr>
            <w:alias w:val="Escriba la fecha:"/>
            <w:tag w:val="Escriba la fecha:"/>
            <w:id w:val="-1455633954"/>
            <w:placeholder>
              <w:docPart w:val="1765746C6BE949668EDE2820873161A4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15:appearance w15:val="hidden"/>
            <w:text w:multiLine="1"/>
          </w:sdtPr>
          <w:sdtEndPr/>
          <w:sdtContent>
            <w:p w14:paraId="73C6E10F" w14:textId="10DEBC83" w:rsidR="00A44024" w:rsidRPr="00F23323" w:rsidRDefault="00B555BA" w:rsidP="00F23323">
              <w:pPr>
                <w:pStyle w:val="Piedepgina"/>
              </w:pPr>
              <w:r>
                <w:t>01/02/2022</w:t>
              </w:r>
            </w:p>
          </w:sdtContent>
        </w:sdt>
      </w:tc>
      <w:tc>
        <w:tcPr>
          <w:tcW w:w="5975" w:type="dxa"/>
        </w:tcPr>
        <w:sdt>
          <w:sdtPr>
            <w:alias w:val="Escriba el título:"/>
            <w:tag w:val="Escriba el título:"/>
            <w:id w:val="-1151752467"/>
            <w:placeholder>
              <w:docPart w:val="3AF0745495E1458CA11AAA36AFD9A0E4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15:appearance w15:val="hidden"/>
            <w:text w:multiLine="1"/>
          </w:sdtPr>
          <w:sdtEndPr/>
          <w:sdtContent>
            <w:p w14:paraId="2FB50173" w14:textId="0F8B2B25" w:rsidR="00A44024" w:rsidRPr="00F23323" w:rsidRDefault="00B555BA" w:rsidP="00F23323">
              <w:pPr>
                <w:pStyle w:val="Piedepginacentrado"/>
              </w:pPr>
              <w:r>
                <w:t>Manual de usuario - Módulo de Aulas</w:t>
              </w:r>
            </w:p>
          </w:sdtContent>
        </w:sdt>
      </w:tc>
      <w:tc>
        <w:tcPr>
          <w:tcW w:w="1973" w:type="dxa"/>
        </w:tcPr>
        <w:p w14:paraId="4E055C23" w14:textId="77777777" w:rsidR="00A44024" w:rsidRPr="00543FAF" w:rsidRDefault="00AD1DD2" w:rsidP="00543FAF">
          <w:pPr>
            <w:pStyle w:val="Piedepginaalineadoaladerecha"/>
          </w:pPr>
          <w:r w:rsidRPr="00F23323">
            <w:rPr>
              <w:lang w:bidi="es-ES"/>
            </w:rPr>
            <w:fldChar w:fldCharType="begin"/>
          </w:r>
          <w:r w:rsidRPr="00F23323">
            <w:rPr>
              <w:lang w:bidi="es-ES"/>
            </w:rPr>
            <w:instrText xml:space="preserve"> PAGE   \* MERGEFORMAT </w:instrText>
          </w:r>
          <w:r w:rsidRPr="00F23323">
            <w:rPr>
              <w:lang w:bidi="es-ES"/>
            </w:rPr>
            <w:fldChar w:fldCharType="separate"/>
          </w:r>
          <w:r w:rsidR="00BC4213">
            <w:rPr>
              <w:noProof/>
              <w:lang w:bidi="es-ES"/>
            </w:rPr>
            <w:t>2</w:t>
          </w:r>
          <w:r w:rsidRPr="00F23323">
            <w:rPr>
              <w:lang w:bidi="es-ES"/>
            </w:rPr>
            <w:fldChar w:fldCharType="end"/>
          </w:r>
        </w:p>
      </w:tc>
    </w:tr>
  </w:tbl>
  <w:p w14:paraId="7D1819BA" w14:textId="77777777" w:rsidR="00A44024" w:rsidRDefault="00835299" w:rsidP="00E475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E2582" w14:textId="77777777" w:rsidR="00835299" w:rsidRDefault="00835299" w:rsidP="008F07DC">
      <w:pPr>
        <w:spacing w:before="0"/>
      </w:pPr>
      <w:r>
        <w:separator/>
      </w:r>
    </w:p>
  </w:footnote>
  <w:footnote w:type="continuationSeparator" w:id="0">
    <w:p w14:paraId="25555559" w14:textId="77777777" w:rsidR="00835299" w:rsidRDefault="00835299" w:rsidP="008F07D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810FE" w14:textId="77777777" w:rsidR="002D7D67" w:rsidRDefault="00AD1DD2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1562B170" wp14:editId="063DDE72">
              <wp:simplePos x="0" y="0"/>
              <mc:AlternateContent>
                <mc:Choice Requires="wp14">
                  <wp:positionH relativeFrom="page">
                    <wp14:pctPosHOffset>4500</wp14:pctPosHOffset>
                  </wp:positionH>
                </mc:Choice>
                <mc:Fallback>
                  <wp:positionH relativeFrom="page">
                    <wp:posOffset>339725</wp:posOffset>
                  </wp:positionH>
                </mc:Fallback>
              </mc:AlternateContent>
              <wp:positionV relativeFrom="page">
                <wp:align>center</wp:align>
              </wp:positionV>
              <wp:extent cx="228600" cy="9144000"/>
              <wp:effectExtent l="0" t="0" r="2540" b="0"/>
              <wp:wrapNone/>
              <wp:docPr id="2" name="Grupo 2" descr="Barra lateral decorativa formada por un rectángulo vertical estrecho a lo largo del borde de la página rematado con un pequeño cuadrado separado debajo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9144000"/>
                        <a:chOff x="0" y="0"/>
                        <a:chExt cx="228600" cy="9144000"/>
                      </a:xfrm>
                    </wpg:grpSpPr>
                    <wps:wsp>
                      <wps:cNvPr id="39" name="Rectángulo 39"/>
                      <wps:cNvSpPr/>
                      <wps:spPr>
                        <a:xfrm>
                          <a:off x="0" y="0"/>
                          <a:ext cx="228600" cy="8782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Rectángulo 40"/>
                      <wps:cNvSpPr>
                        <a:spLocks noChangeAspect="1"/>
                      </wps:cNvSpPr>
                      <wps:spPr>
                        <a:xfrm>
                          <a:off x="0" y="89154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3000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01626F7C" id="Grupo 2" o:spid="_x0000_s1026" alt="Barra lateral decorativa formada por un rectángulo vertical estrecho a lo largo del borde de la página rematado con un pequeño cuadrado separado debajo." style="position:absolute;margin-left:0;margin-top:0;width:18pt;height:10in;z-index:251659264;mso-width-percent:30;mso-height-percent:909;mso-left-percent:45;mso-position-horizontal-relative:page;mso-position-vertical:center;mso-position-vertical-relative:page;mso-width-percent:30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">
              <v:rect id="Rectángulo 3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" fillcolor="#b85a22 [2405]" stroked="f" strokeweight="1pt"/>
              <v:rect id="Rectángulo 4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" fillcolor="#345c7d [1604]" stroked="f" strokeweight="1pt">
                <o:lock v:ext="edit" aspectratio="t"/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9CA156"/>
    <w:lvl w:ilvl="0">
      <w:start w:val="1"/>
      <w:numFmt w:val="decimal"/>
      <w:pStyle w:val="Listaconnmeros"/>
      <w:suff w:val="nothing"/>
      <w:lvlText w:val="%1"/>
      <w:lvlJc w:val="left"/>
      <w:pPr>
        <w:ind w:left="360" w:hanging="288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824E711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36617C"/>
    <w:multiLevelType w:val="hybridMultilevel"/>
    <w:tmpl w:val="8E8C0894"/>
    <w:lvl w:ilvl="0" w:tplc="6B6204B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B4BC8"/>
    <w:multiLevelType w:val="hybridMultilevel"/>
    <w:tmpl w:val="6F34A1CA"/>
    <w:lvl w:ilvl="0" w:tplc="8FDA16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9"/>
  </w:num>
  <w:num w:numId="18">
    <w:abstractNumId w:val="8"/>
  </w:num>
  <w:num w:numId="19">
    <w:abstractNumId w:val="1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622"/>
    <w:rsid w:val="00000893"/>
    <w:rsid w:val="00003971"/>
    <w:rsid w:val="00007B03"/>
    <w:rsid w:val="00026CD8"/>
    <w:rsid w:val="000323D0"/>
    <w:rsid w:val="000627AC"/>
    <w:rsid w:val="00094A92"/>
    <w:rsid w:val="000C3F05"/>
    <w:rsid w:val="000C4EB7"/>
    <w:rsid w:val="000E0C94"/>
    <w:rsid w:val="00133A50"/>
    <w:rsid w:val="0013446B"/>
    <w:rsid w:val="001600FC"/>
    <w:rsid w:val="00195BA0"/>
    <w:rsid w:val="001A68A5"/>
    <w:rsid w:val="001F1336"/>
    <w:rsid w:val="00225060"/>
    <w:rsid w:val="002336B4"/>
    <w:rsid w:val="0026045A"/>
    <w:rsid w:val="00260D60"/>
    <w:rsid w:val="00262984"/>
    <w:rsid w:val="00272622"/>
    <w:rsid w:val="00284262"/>
    <w:rsid w:val="002903BA"/>
    <w:rsid w:val="00293B83"/>
    <w:rsid w:val="002A61C8"/>
    <w:rsid w:val="002B2AA5"/>
    <w:rsid w:val="002C7244"/>
    <w:rsid w:val="0030458C"/>
    <w:rsid w:val="00313FC8"/>
    <w:rsid w:val="00334C58"/>
    <w:rsid w:val="00370C4D"/>
    <w:rsid w:val="00383B01"/>
    <w:rsid w:val="00384626"/>
    <w:rsid w:val="00387F57"/>
    <w:rsid w:val="003A5164"/>
    <w:rsid w:val="003A6BBF"/>
    <w:rsid w:val="003B4C94"/>
    <w:rsid w:val="003C28B0"/>
    <w:rsid w:val="003E4B98"/>
    <w:rsid w:val="00427388"/>
    <w:rsid w:val="00437354"/>
    <w:rsid w:val="00455BBF"/>
    <w:rsid w:val="00463404"/>
    <w:rsid w:val="00473945"/>
    <w:rsid w:val="00490BE2"/>
    <w:rsid w:val="00493790"/>
    <w:rsid w:val="004B7379"/>
    <w:rsid w:val="004B7CAA"/>
    <w:rsid w:val="004F4B35"/>
    <w:rsid w:val="0051785D"/>
    <w:rsid w:val="00526F5D"/>
    <w:rsid w:val="005715B2"/>
    <w:rsid w:val="00594360"/>
    <w:rsid w:val="005A3802"/>
    <w:rsid w:val="005C11C3"/>
    <w:rsid w:val="005C55A0"/>
    <w:rsid w:val="005F132A"/>
    <w:rsid w:val="005F3E61"/>
    <w:rsid w:val="006054F3"/>
    <w:rsid w:val="0061175D"/>
    <w:rsid w:val="00635284"/>
    <w:rsid w:val="00641127"/>
    <w:rsid w:val="00650DEB"/>
    <w:rsid w:val="00665C2E"/>
    <w:rsid w:val="00680F13"/>
    <w:rsid w:val="00682845"/>
    <w:rsid w:val="00687786"/>
    <w:rsid w:val="0069035B"/>
    <w:rsid w:val="00695F88"/>
    <w:rsid w:val="0069729F"/>
    <w:rsid w:val="006A2DE2"/>
    <w:rsid w:val="006A3A6C"/>
    <w:rsid w:val="006A3CE7"/>
    <w:rsid w:val="006A52EA"/>
    <w:rsid w:val="006C699C"/>
    <w:rsid w:val="006E1BD6"/>
    <w:rsid w:val="006E48F3"/>
    <w:rsid w:val="006F0CB1"/>
    <w:rsid w:val="006F6616"/>
    <w:rsid w:val="0070723C"/>
    <w:rsid w:val="0074300E"/>
    <w:rsid w:val="007532DC"/>
    <w:rsid w:val="007862E2"/>
    <w:rsid w:val="007863A9"/>
    <w:rsid w:val="007A3486"/>
    <w:rsid w:val="007A454D"/>
    <w:rsid w:val="007A679B"/>
    <w:rsid w:val="007B10FD"/>
    <w:rsid w:val="007B784B"/>
    <w:rsid w:val="007C08E6"/>
    <w:rsid w:val="007C2A4B"/>
    <w:rsid w:val="007C3014"/>
    <w:rsid w:val="007C7D21"/>
    <w:rsid w:val="007D1050"/>
    <w:rsid w:val="007E09B0"/>
    <w:rsid w:val="007F13EE"/>
    <w:rsid w:val="007F4554"/>
    <w:rsid w:val="00804BC4"/>
    <w:rsid w:val="00821EB9"/>
    <w:rsid w:val="00823C19"/>
    <w:rsid w:val="00833882"/>
    <w:rsid w:val="00835299"/>
    <w:rsid w:val="00853CC5"/>
    <w:rsid w:val="00881F6B"/>
    <w:rsid w:val="0088624B"/>
    <w:rsid w:val="008B6F90"/>
    <w:rsid w:val="008C6C26"/>
    <w:rsid w:val="008E281F"/>
    <w:rsid w:val="008E7761"/>
    <w:rsid w:val="008F07DC"/>
    <w:rsid w:val="00905C28"/>
    <w:rsid w:val="00906393"/>
    <w:rsid w:val="00915924"/>
    <w:rsid w:val="00915DC6"/>
    <w:rsid w:val="009451F7"/>
    <w:rsid w:val="0095135B"/>
    <w:rsid w:val="00957163"/>
    <w:rsid w:val="00957E4D"/>
    <w:rsid w:val="00974F17"/>
    <w:rsid w:val="009804A4"/>
    <w:rsid w:val="009B02A8"/>
    <w:rsid w:val="009F273F"/>
    <w:rsid w:val="00A22AB6"/>
    <w:rsid w:val="00A3440F"/>
    <w:rsid w:val="00A36999"/>
    <w:rsid w:val="00A42372"/>
    <w:rsid w:val="00A47D57"/>
    <w:rsid w:val="00A70318"/>
    <w:rsid w:val="00A7105B"/>
    <w:rsid w:val="00A873BA"/>
    <w:rsid w:val="00AB1134"/>
    <w:rsid w:val="00AD1DD2"/>
    <w:rsid w:val="00AE5099"/>
    <w:rsid w:val="00B06786"/>
    <w:rsid w:val="00B1492F"/>
    <w:rsid w:val="00B30D66"/>
    <w:rsid w:val="00B30F47"/>
    <w:rsid w:val="00B46D50"/>
    <w:rsid w:val="00B555BA"/>
    <w:rsid w:val="00B56D8D"/>
    <w:rsid w:val="00B97B85"/>
    <w:rsid w:val="00BA2660"/>
    <w:rsid w:val="00BA75FF"/>
    <w:rsid w:val="00BB65D1"/>
    <w:rsid w:val="00BC4213"/>
    <w:rsid w:val="00BE1FDE"/>
    <w:rsid w:val="00BE2EFB"/>
    <w:rsid w:val="00C14DFB"/>
    <w:rsid w:val="00C34CB1"/>
    <w:rsid w:val="00C83E04"/>
    <w:rsid w:val="00C8726F"/>
    <w:rsid w:val="00C87C19"/>
    <w:rsid w:val="00CA35F0"/>
    <w:rsid w:val="00CC1C92"/>
    <w:rsid w:val="00CD1B59"/>
    <w:rsid w:val="00CD23CE"/>
    <w:rsid w:val="00CD47B2"/>
    <w:rsid w:val="00CD62E1"/>
    <w:rsid w:val="00CF39DE"/>
    <w:rsid w:val="00CF6A63"/>
    <w:rsid w:val="00D22AC0"/>
    <w:rsid w:val="00D35699"/>
    <w:rsid w:val="00D55F4C"/>
    <w:rsid w:val="00D615A9"/>
    <w:rsid w:val="00D64BD6"/>
    <w:rsid w:val="00D70592"/>
    <w:rsid w:val="00D76B7E"/>
    <w:rsid w:val="00DA2823"/>
    <w:rsid w:val="00DB04EC"/>
    <w:rsid w:val="00DB0B57"/>
    <w:rsid w:val="00DE3ABE"/>
    <w:rsid w:val="00DE3B9F"/>
    <w:rsid w:val="00E13790"/>
    <w:rsid w:val="00E31400"/>
    <w:rsid w:val="00E335FE"/>
    <w:rsid w:val="00E37071"/>
    <w:rsid w:val="00E475F2"/>
    <w:rsid w:val="00E73066"/>
    <w:rsid w:val="00E869B4"/>
    <w:rsid w:val="00E948D7"/>
    <w:rsid w:val="00E94F5B"/>
    <w:rsid w:val="00EA2A9C"/>
    <w:rsid w:val="00EB78F1"/>
    <w:rsid w:val="00EC6817"/>
    <w:rsid w:val="00ED3D10"/>
    <w:rsid w:val="00EF7BA4"/>
    <w:rsid w:val="00F01A6B"/>
    <w:rsid w:val="00F06DA9"/>
    <w:rsid w:val="00F07C28"/>
    <w:rsid w:val="00F11525"/>
    <w:rsid w:val="00F2723E"/>
    <w:rsid w:val="00F30223"/>
    <w:rsid w:val="00F754D7"/>
    <w:rsid w:val="00F77827"/>
    <w:rsid w:val="00F80241"/>
    <w:rsid w:val="00FA3862"/>
    <w:rsid w:val="00FB3873"/>
    <w:rsid w:val="00FD01C0"/>
    <w:rsid w:val="00FD0A16"/>
    <w:rsid w:val="00FD5B41"/>
    <w:rsid w:val="00FD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4EF9CD"/>
  <w15:chartTrackingRefBased/>
  <w15:docId w15:val="{3833F687-64B6-4275-8CBC-D1E5E36E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3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318"/>
    <w:rPr>
      <w:rFonts w:eastAsiaTheme="minorEastAsia"/>
      <w:kern w:val="22"/>
      <w:lang w:eastAsia="ja-JP"/>
      <w14:ligatures w14:val="standard"/>
    </w:rPr>
  </w:style>
  <w:style w:type="paragraph" w:styleId="Ttulo1">
    <w:name w:val="heading 1"/>
    <w:basedOn w:val="Normal"/>
    <w:next w:val="Ttulo2"/>
    <w:link w:val="Ttulo1Car"/>
    <w:uiPriority w:val="9"/>
    <w:qFormat/>
    <w:rsid w:val="004F4B35"/>
    <w:pPr>
      <w:keepNext/>
      <w:keepLines/>
      <w:spacing w:after="40"/>
      <w:contextualSpacing/>
      <w:outlineLvl w:val="0"/>
    </w:pPr>
    <w:rPr>
      <w:rFonts w:asciiTheme="majorHAnsi" w:eastAsiaTheme="majorEastAsia" w:hAnsiTheme="majorHAnsi" w:cstheme="majorBidi"/>
      <w:caps/>
      <w:color w:val="355D7E" w:themeColor="accent1" w:themeShade="80"/>
      <w:sz w:val="28"/>
      <w:szCs w:val="28"/>
    </w:rPr>
  </w:style>
  <w:style w:type="paragraph" w:styleId="Ttulo2">
    <w:name w:val="heading 2"/>
    <w:basedOn w:val="Normal"/>
    <w:next w:val="Ttulo3"/>
    <w:link w:val="Ttulo2Car"/>
    <w:uiPriority w:val="9"/>
    <w:unhideWhenUsed/>
    <w:qFormat/>
    <w:rsid w:val="004F4B35"/>
    <w:pPr>
      <w:keepNext/>
      <w:keepLines/>
      <w:pBdr>
        <w:top w:val="single" w:sz="4" w:space="1" w:color="B85A22" w:themeColor="accent2" w:themeShade="BF"/>
      </w:pBdr>
      <w:spacing w:before="360" w:after="120"/>
      <w:contextualSpacing/>
      <w:outlineLvl w:val="1"/>
    </w:pPr>
    <w:rPr>
      <w:rFonts w:asciiTheme="majorHAnsi" w:eastAsiaTheme="majorEastAsia" w:hAnsiTheme="majorHAnsi" w:cstheme="majorBidi"/>
      <w:b/>
      <w:bCs/>
      <w:caps/>
      <w:color w:val="B85A22" w:themeColor="accent2" w:themeShade="BF"/>
      <w:spacing w:val="20"/>
      <w:sz w:val="24"/>
      <w:szCs w:val="24"/>
    </w:rPr>
  </w:style>
  <w:style w:type="paragraph" w:styleId="Ttulo3">
    <w:name w:val="heading 3"/>
    <w:basedOn w:val="Normal"/>
    <w:link w:val="Ttulo3Car"/>
    <w:uiPriority w:val="9"/>
    <w:unhideWhenUsed/>
    <w:qFormat/>
    <w:rsid w:val="007A679B"/>
    <w:pPr>
      <w:keepNext/>
      <w:keepLines/>
      <w:spacing w:before="240" w:after="120"/>
      <w:contextualSpacing/>
      <w:outlineLvl w:val="2"/>
    </w:pPr>
    <w:rPr>
      <w:rFonts w:asciiTheme="majorHAnsi" w:eastAsiaTheme="majorEastAsia" w:hAnsiTheme="majorHAnsi" w:cstheme="majorBidi"/>
      <w:b/>
      <w:bCs/>
      <w:caps/>
      <w:color w:val="555A3C" w:themeColor="accent3" w:themeShade="8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703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Cs/>
      <w:color w:val="555A3C" w:themeColor="accent3" w:themeShade="80"/>
      <w:sz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703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color w:val="555A3C" w:themeColor="accent3" w:themeShade="80"/>
      <w:sz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7031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B3C17" w:themeColor="accent2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703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B3C17" w:themeColor="accent2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macro">
    <w:name w:val="macro"/>
    <w:link w:val="TextomacroCar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Encabezado">
    <w:name w:val="header"/>
    <w:basedOn w:val="Normal"/>
    <w:link w:val="EncabezadoCar"/>
    <w:uiPriority w:val="99"/>
    <w:unhideWhenUsed/>
    <w:rsid w:val="008F07DC"/>
  </w:style>
  <w:style w:type="character" w:customStyle="1" w:styleId="EncabezadoCar">
    <w:name w:val="Encabezado Car"/>
    <w:basedOn w:val="Fuentedeprrafopredeter"/>
    <w:link w:val="Encabezado"/>
    <w:uiPriority w:val="99"/>
    <w:rsid w:val="008F07DC"/>
  </w:style>
  <w:style w:type="paragraph" w:styleId="Piedepgina">
    <w:name w:val="footer"/>
    <w:basedOn w:val="Normal"/>
    <w:link w:val="PiedepginaCar"/>
    <w:uiPriority w:val="99"/>
    <w:unhideWhenUsed/>
    <w:rsid w:val="008F07DC"/>
  </w:style>
  <w:style w:type="character" w:customStyle="1" w:styleId="PiedepginaCar">
    <w:name w:val="Pie de página Car"/>
    <w:basedOn w:val="Fuentedeprrafopredeter"/>
    <w:link w:val="Piedepgina"/>
    <w:uiPriority w:val="99"/>
    <w:rsid w:val="008F07DC"/>
  </w:style>
  <w:style w:type="character" w:customStyle="1" w:styleId="Ttulo3Car">
    <w:name w:val="Título 3 Car"/>
    <w:basedOn w:val="Fuentedeprrafopredeter"/>
    <w:link w:val="Ttulo3"/>
    <w:uiPriority w:val="9"/>
    <w:rsid w:val="007A679B"/>
    <w:rPr>
      <w:rFonts w:asciiTheme="majorHAnsi" w:eastAsiaTheme="majorEastAsia" w:hAnsiTheme="majorHAnsi" w:cstheme="majorBidi"/>
      <w:b/>
      <w:bCs/>
      <w:caps/>
      <w:color w:val="555A3C" w:themeColor="accent3" w:themeShade="80"/>
      <w:kern w:val="22"/>
      <w:sz w:val="24"/>
      <w:szCs w:val="24"/>
      <w:lang w:eastAsia="ja-JP"/>
      <w14:ligatures w14:val="standard"/>
    </w:rPr>
  </w:style>
  <w:style w:type="paragraph" w:styleId="Ttulo">
    <w:name w:val="Title"/>
    <w:basedOn w:val="Normal"/>
    <w:link w:val="TtuloCar"/>
    <w:uiPriority w:val="3"/>
    <w:qFormat/>
    <w:rsid w:val="00906393"/>
    <w:pPr>
      <w:jc w:val="right"/>
    </w:pPr>
    <w:rPr>
      <w:rFonts w:asciiTheme="majorHAnsi" w:eastAsiaTheme="majorEastAsia" w:hAnsiTheme="majorHAnsi" w:cstheme="majorBidi"/>
      <w:caps/>
      <w:color w:val="B85A22" w:themeColor="accent2" w:themeShade="BF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3"/>
    <w:rsid w:val="00906393"/>
    <w:rPr>
      <w:rFonts w:asciiTheme="majorHAnsi" w:eastAsiaTheme="majorEastAsia" w:hAnsiTheme="majorHAnsi" w:cstheme="majorBidi"/>
      <w:caps/>
      <w:color w:val="B85A22" w:themeColor="accent2" w:themeShade="BF"/>
      <w:kern w:val="22"/>
      <w:sz w:val="52"/>
      <w:szCs w:val="52"/>
      <w:lang w:eastAsia="ja-JP"/>
      <w14:ligatures w14:val="standard"/>
    </w:rPr>
  </w:style>
  <w:style w:type="paragraph" w:styleId="Subttulo">
    <w:name w:val="Subtitle"/>
    <w:basedOn w:val="Normal"/>
    <w:link w:val="SubttuloCar"/>
    <w:uiPriority w:val="1"/>
    <w:qFormat/>
    <w:rsid w:val="00906393"/>
    <w:pPr>
      <w:jc w:val="right"/>
    </w:pPr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"/>
    <w:rsid w:val="00906393"/>
    <w:rPr>
      <w:rFonts w:asciiTheme="majorHAnsi" w:eastAsiaTheme="majorEastAsia" w:hAnsiTheme="majorHAnsi" w:cstheme="majorBidi"/>
      <w:caps/>
      <w:kern w:val="22"/>
      <w:sz w:val="28"/>
      <w:szCs w:val="28"/>
      <w:lang w:eastAsia="ja-JP"/>
      <w14:ligatures w14:val="standard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8F07DC"/>
    <w:rPr>
      <w:i/>
      <w:iCs/>
      <w:color w:val="355D7E" w:themeColor="accent1" w:themeShade="80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8F07DC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8F07DC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8F07DC"/>
    <w:pPr>
      <w:pBdr>
        <w:top w:val="single" w:sz="4" w:space="10" w:color="355D7E" w:themeColor="accent1" w:themeShade="80"/>
        <w:bottom w:val="single" w:sz="4" w:space="10" w:color="355D7E" w:themeColor="accent1" w:themeShade="80"/>
      </w:pBdr>
      <w:spacing w:before="360" w:after="360"/>
      <w:jc w:val="center"/>
    </w:pPr>
    <w:rPr>
      <w:i/>
      <w:iCs/>
      <w:color w:val="355D7E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8F07DC"/>
    <w:rPr>
      <w:i/>
      <w:iCs/>
      <w:color w:val="355D7E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8F07DC"/>
    <w:rPr>
      <w:b/>
      <w:bCs/>
      <w:caps w:val="0"/>
      <w:smallCaps/>
      <w:color w:val="355D7E" w:themeColor="accent1" w:themeShade="80"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F07DC"/>
    <w:pPr>
      <w:spacing w:after="200"/>
    </w:pPr>
    <w:rPr>
      <w:i/>
      <w:iCs/>
      <w:color w:val="775F55" w:themeColor="text2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4F4B35"/>
    <w:rPr>
      <w:rFonts w:asciiTheme="majorHAnsi" w:eastAsiaTheme="majorEastAsia" w:hAnsiTheme="majorHAnsi" w:cstheme="majorBidi"/>
      <w:caps/>
      <w:color w:val="355D7E" w:themeColor="accent1" w:themeShade="80"/>
      <w:kern w:val="22"/>
      <w:sz w:val="28"/>
      <w:szCs w:val="28"/>
      <w:lang w:eastAsia="ja-JP"/>
      <w14:ligatures w14:val="standard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F07DC"/>
    <w:pPr>
      <w:outlineLvl w:val="9"/>
    </w:pPr>
  </w:style>
  <w:style w:type="character" w:customStyle="1" w:styleId="Ttulo2Car">
    <w:name w:val="Título 2 Car"/>
    <w:basedOn w:val="Fuentedeprrafopredeter"/>
    <w:link w:val="Ttulo2"/>
    <w:uiPriority w:val="9"/>
    <w:rsid w:val="004F4B35"/>
    <w:rPr>
      <w:rFonts w:asciiTheme="majorHAnsi" w:eastAsiaTheme="majorEastAsia" w:hAnsiTheme="majorHAnsi" w:cstheme="majorBidi"/>
      <w:b/>
      <w:bCs/>
      <w:caps/>
      <w:color w:val="B85A22" w:themeColor="accent2" w:themeShade="BF"/>
      <w:spacing w:val="20"/>
      <w:kern w:val="22"/>
      <w:sz w:val="24"/>
      <w:szCs w:val="24"/>
      <w:lang w:eastAsia="ja-JP"/>
      <w14:ligatures w14:val="standar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7DC"/>
    <w:rPr>
      <w:rFonts w:ascii="Segoe UI" w:hAnsi="Segoe UI" w:cs="Segoe UI"/>
      <w:szCs w:val="18"/>
    </w:rPr>
  </w:style>
  <w:style w:type="paragraph" w:styleId="Textodebloque">
    <w:name w:val="Block Text"/>
    <w:basedOn w:val="Normal"/>
    <w:uiPriority w:val="99"/>
    <w:semiHidden/>
    <w:unhideWhenUsed/>
    <w:rsid w:val="008F07DC"/>
    <w:pPr>
      <w:pBdr>
        <w:top w:val="single" w:sz="2" w:space="10" w:color="355D7E" w:themeColor="accent1" w:themeShade="80"/>
        <w:left w:val="single" w:sz="2" w:space="10" w:color="355D7E" w:themeColor="accent1" w:themeShade="80"/>
        <w:bottom w:val="single" w:sz="2" w:space="10" w:color="355D7E" w:themeColor="accent1" w:themeShade="80"/>
        <w:right w:val="single" w:sz="2" w:space="10" w:color="355D7E" w:themeColor="accent1" w:themeShade="80"/>
      </w:pBdr>
      <w:ind w:left="1152" w:right="1152"/>
    </w:pPr>
    <w:rPr>
      <w:i/>
      <w:iCs/>
      <w:color w:val="355D7E" w:themeColor="accent1" w:themeShade="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F07DC"/>
    <w:rPr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8F07DC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F07DC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F07DC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F07DC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F07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F07DC"/>
    <w:rPr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F07DC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F07DC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F07DC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07DC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07DC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F07DC"/>
    <w:rPr>
      <w:rFonts w:ascii="Consolas" w:hAnsi="Consolas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F07DC"/>
    <w:rPr>
      <w:rFonts w:ascii="Consolas" w:hAnsi="Consolas"/>
      <w:szCs w:val="21"/>
    </w:rPr>
  </w:style>
  <w:style w:type="table" w:customStyle="1" w:styleId="Sinbordes">
    <w:name w:val="Sin bordes"/>
    <w:basedOn w:val="Tablanormal"/>
    <w:uiPriority w:val="99"/>
    <w:rsid w:val="004F4B35"/>
    <w:rPr>
      <w:rFonts w:eastAsiaTheme="minorEastAsia"/>
      <w:kern w:val="22"/>
      <w:lang w:eastAsia="ja-JP"/>
      <w14:ligatures w14:val="standard"/>
    </w:rPr>
    <w:tblPr>
      <w:tblBorders>
        <w:bottom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  <w:tblCellMar>
        <w:left w:w="72" w:type="dxa"/>
        <w:right w:w="72" w:type="dxa"/>
      </w:tblCellMar>
    </w:tblPr>
    <w:tblStylePr w:type="firstRow">
      <w:pPr>
        <w:keepNext/>
        <w:wordWrap/>
      </w:pPr>
      <w:rPr>
        <w:rFonts w:asciiTheme="majorHAnsi" w:hAnsiTheme="majorHAnsi"/>
        <w:b/>
        <w:i w:val="0"/>
        <w:caps w:val="0"/>
        <w:smallCaps w:val="0"/>
        <w:color w:val="auto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F1CBB5" w:themeColor="accent2" w:themeTint="66"/>
          <w:right w:val="nil"/>
          <w:insideH w:val="nil"/>
          <w:insideV w:val="single" w:sz="4" w:space="0" w:color="F1CBB5" w:themeColor="accent2" w:themeTint="66"/>
          <w:tl2br w:val="nil"/>
          <w:tr2bl w:val="nil"/>
        </w:tcBorders>
        <w:vAlign w:val="bottom"/>
      </w:tcPr>
    </w:tblStylePr>
    <w:tblStylePr w:type="firstCol">
      <w:rPr>
        <w:b/>
        <w:i w:val="0"/>
      </w:rPr>
    </w:tblStylePr>
  </w:style>
  <w:style w:type="paragraph" w:customStyle="1" w:styleId="Logotipo">
    <w:name w:val="Logotipo"/>
    <w:basedOn w:val="Normal"/>
    <w:uiPriority w:val="2"/>
    <w:qFormat/>
    <w:rsid w:val="00906393"/>
    <w:pPr>
      <w:spacing w:before="4500" w:after="1440"/>
      <w:jc w:val="right"/>
    </w:pPr>
    <w:rPr>
      <w:color w:val="59473F" w:themeColor="text2" w:themeShade="BF"/>
      <w:sz w:val="52"/>
      <w:szCs w:val="52"/>
    </w:rPr>
  </w:style>
  <w:style w:type="paragraph" w:customStyle="1" w:styleId="Informacindecontacto">
    <w:name w:val="Información de contacto"/>
    <w:basedOn w:val="Normal"/>
    <w:next w:val="Normal"/>
    <w:uiPriority w:val="4"/>
    <w:qFormat/>
    <w:rsid w:val="00906393"/>
    <w:pPr>
      <w:spacing w:before="1440" w:line="360" w:lineRule="auto"/>
      <w:contextualSpacing/>
      <w:jc w:val="right"/>
    </w:pPr>
    <w:rPr>
      <w:caps/>
    </w:rPr>
  </w:style>
  <w:style w:type="paragraph" w:styleId="Listaconnmeros">
    <w:name w:val="List Number"/>
    <w:basedOn w:val="Normal"/>
    <w:uiPriority w:val="10"/>
    <w:qFormat/>
    <w:rsid w:val="00906393"/>
    <w:pPr>
      <w:numPr>
        <w:numId w:val="6"/>
      </w:numPr>
      <w:contextualSpacing/>
    </w:pPr>
  </w:style>
  <w:style w:type="character" w:styleId="nfasis">
    <w:name w:val="Emphasis"/>
    <w:basedOn w:val="Fuentedeprrafopredeter"/>
    <w:uiPriority w:val="12"/>
    <w:unhideWhenUsed/>
    <w:qFormat/>
    <w:rsid w:val="00906393"/>
    <w:rPr>
      <w:i/>
      <w:iCs/>
      <w:color w:val="595959" w:themeColor="text1" w:themeTint="A6"/>
    </w:rPr>
  </w:style>
  <w:style w:type="paragraph" w:customStyle="1" w:styleId="Piedepginacentrado">
    <w:name w:val="Pie de página centrado"/>
    <w:basedOn w:val="Piedepgina"/>
    <w:link w:val="Carcterdepiedepginacentrado"/>
    <w:uiPriority w:val="13"/>
    <w:qFormat/>
    <w:rsid w:val="00906393"/>
    <w:pPr>
      <w:jc w:val="center"/>
    </w:pPr>
  </w:style>
  <w:style w:type="character" w:customStyle="1" w:styleId="Carcterdepiedepginacentrado">
    <w:name w:val="Carácter de pie de página centrado"/>
    <w:basedOn w:val="PiedepginaCar"/>
    <w:link w:val="Piedepginacentrado"/>
    <w:uiPriority w:val="13"/>
    <w:rsid w:val="00906393"/>
    <w:rPr>
      <w:rFonts w:eastAsiaTheme="minorEastAsia"/>
      <w:kern w:val="22"/>
      <w:lang w:eastAsia="ja-JP"/>
      <w14:ligatures w14:val="standard"/>
    </w:rPr>
  </w:style>
  <w:style w:type="paragraph" w:customStyle="1" w:styleId="Piedepginaalineadoaladerecha">
    <w:name w:val="Pie de página alineado a la derecha"/>
    <w:basedOn w:val="Piedepgina"/>
    <w:link w:val="Carcterdepiedepginaalineadoaladerecha"/>
    <w:uiPriority w:val="13"/>
    <w:qFormat/>
    <w:rsid w:val="00906393"/>
    <w:pPr>
      <w:jc w:val="right"/>
    </w:pPr>
  </w:style>
  <w:style w:type="character" w:customStyle="1" w:styleId="Carcterdepiedepginaalineadoaladerecha">
    <w:name w:val="Carácter de pie de página alineado a la derecha"/>
    <w:basedOn w:val="PiedepginaCar"/>
    <w:link w:val="Piedepginaalineadoaladerecha"/>
    <w:uiPriority w:val="13"/>
    <w:rsid w:val="00906393"/>
    <w:rPr>
      <w:rFonts w:eastAsiaTheme="minorEastAsia"/>
      <w:kern w:val="22"/>
      <w:lang w:eastAsia="ja-JP"/>
      <w14:ligatures w14:val="standard"/>
    </w:rPr>
  </w:style>
  <w:style w:type="paragraph" w:styleId="Listaconvietas">
    <w:name w:val="List Bullet"/>
    <w:basedOn w:val="Normal"/>
    <w:uiPriority w:val="11"/>
    <w:qFormat/>
    <w:rsid w:val="00906393"/>
    <w:pPr>
      <w:numPr>
        <w:numId w:val="17"/>
      </w:numPr>
      <w:contextualSpacing/>
    </w:pPr>
  </w:style>
  <w:style w:type="table" w:styleId="Tablaconcuadrcula">
    <w:name w:val="Table Grid"/>
    <w:basedOn w:val="Tablanormal"/>
    <w:uiPriority w:val="39"/>
    <w:rsid w:val="00AD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F4B35"/>
    <w:rPr>
      <w:color w:val="80808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70318"/>
    <w:rPr>
      <w:rFonts w:asciiTheme="majorHAnsi" w:eastAsiaTheme="majorEastAsia" w:hAnsiTheme="majorHAnsi" w:cstheme="majorBidi"/>
      <w:b/>
      <w:iCs/>
      <w:color w:val="555A3C" w:themeColor="accent3" w:themeShade="80"/>
      <w:kern w:val="22"/>
      <w:sz w:val="24"/>
      <w:lang w:eastAsia="ja-JP"/>
      <w14:ligatures w14:val="standard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70318"/>
    <w:rPr>
      <w:rFonts w:asciiTheme="majorHAnsi" w:eastAsiaTheme="majorEastAsia" w:hAnsiTheme="majorHAnsi" w:cstheme="majorBidi"/>
      <w:i/>
      <w:color w:val="555A3C" w:themeColor="accent3" w:themeShade="80"/>
      <w:kern w:val="22"/>
      <w:sz w:val="24"/>
      <w:lang w:eastAsia="ja-JP"/>
      <w14:ligatures w14:val="standard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70318"/>
    <w:rPr>
      <w:rFonts w:asciiTheme="majorHAnsi" w:eastAsiaTheme="majorEastAsia" w:hAnsiTheme="majorHAnsi" w:cstheme="majorBidi"/>
      <w:color w:val="7B3C17" w:themeColor="accent2" w:themeShade="80"/>
      <w:kern w:val="22"/>
      <w:lang w:eastAsia="ja-JP"/>
      <w14:ligatures w14:val="standard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70318"/>
    <w:rPr>
      <w:rFonts w:asciiTheme="majorHAnsi" w:eastAsiaTheme="majorEastAsia" w:hAnsiTheme="majorHAnsi" w:cstheme="majorBidi"/>
      <w:i/>
      <w:iCs/>
      <w:color w:val="7B3C17" w:themeColor="accent2" w:themeShade="80"/>
      <w:kern w:val="22"/>
      <w:lang w:eastAsia="ja-JP"/>
      <w14:ligatures w14:val="standard"/>
    </w:rPr>
  </w:style>
  <w:style w:type="paragraph" w:styleId="Prrafodelista">
    <w:name w:val="List Paragraph"/>
    <w:basedOn w:val="Normal"/>
    <w:uiPriority w:val="34"/>
    <w:unhideWhenUsed/>
    <w:qFormat/>
    <w:rsid w:val="00B30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mando\AppData\Roaming\Microsoft\Templates\Plan%20de%20elaboraci&#243;n%20de%20perfiles%20de%20la%20audiencia%20objetiv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475423AFEDB45658CD506F33F1BE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D0FCF-1FD6-4009-A9EB-E424E626E982}"/>
      </w:docPartPr>
      <w:docPartBody>
        <w:p w:rsidR="00B9224A" w:rsidRDefault="00145A2F">
          <w:pPr>
            <w:pStyle w:val="D475423AFEDB45658CD506F33F1BE8AD"/>
          </w:pPr>
          <w:r w:rsidRPr="00455BBF">
            <w:rPr>
              <w:lang w:bidi="es-ES"/>
            </w:rPr>
            <w:t>Versión</w:t>
          </w:r>
        </w:p>
      </w:docPartBody>
    </w:docPart>
    <w:docPart>
      <w:docPartPr>
        <w:name w:val="CDBA45ADCF804951B51996CB93C5A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FABEC-5B74-4278-883A-434B98A70788}"/>
      </w:docPartPr>
      <w:docPartBody>
        <w:p w:rsidR="00B9224A" w:rsidRDefault="00145A2F">
          <w:pPr>
            <w:pStyle w:val="CDBA45ADCF804951B51996CB93C5A574"/>
          </w:pPr>
          <w:r w:rsidRPr="00455BBF">
            <w:rPr>
              <w:lang w:bidi="es-ES"/>
            </w:rPr>
            <w:t>Fecha</w:t>
          </w:r>
        </w:p>
      </w:docPartBody>
    </w:docPart>
    <w:docPart>
      <w:docPartPr>
        <w:name w:val="FD596F4F749B4E58BA653F3E4DA96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089A9-C9F1-4B98-B4D2-5499405A573B}"/>
      </w:docPartPr>
      <w:docPartBody>
        <w:p w:rsidR="00B9224A" w:rsidRDefault="00145A2F">
          <w:pPr>
            <w:pStyle w:val="FD596F4F749B4E58BA653F3E4DA9616E"/>
          </w:pPr>
          <w:r w:rsidRPr="00455BBF">
            <w:rPr>
              <w:lang w:bidi="es-ES"/>
            </w:rPr>
            <w:t>Plan de elaboración de perfiles de la audiencia objetivo</w:t>
          </w:r>
        </w:p>
      </w:docPartBody>
    </w:docPart>
    <w:docPart>
      <w:docPartPr>
        <w:name w:val="5E3A23D33EDA464CA1F954ACCDBDE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8CC77-C294-4EA4-9FDD-CF48DBF1850A}"/>
      </w:docPartPr>
      <w:docPartBody>
        <w:p w:rsidR="00B9224A" w:rsidRDefault="00145A2F">
          <w:pPr>
            <w:pStyle w:val="5E3A23D33EDA464CA1F954ACCDBDE1B4"/>
          </w:pPr>
          <w:r w:rsidRPr="00455BBF">
            <w:rPr>
              <w:lang w:bidi="es-ES"/>
            </w:rPr>
            <w:t>subtítulo</w:t>
          </w:r>
        </w:p>
      </w:docPartBody>
    </w:docPart>
    <w:docPart>
      <w:docPartPr>
        <w:name w:val="0847E53BA4B849A0823E0B18EE39B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EAF26-0163-4F10-9B8E-193EDFC86CF4}"/>
      </w:docPartPr>
      <w:docPartBody>
        <w:p w:rsidR="00B9224A" w:rsidRDefault="00145A2F">
          <w:pPr>
            <w:pStyle w:val="0847E53BA4B849A0823E0B18EE39B405"/>
          </w:pPr>
          <w:r w:rsidRPr="00455BBF">
            <w:rPr>
              <w:lang w:bidi="es-ES"/>
            </w:rPr>
            <w:t>Su nombre</w:t>
          </w:r>
        </w:p>
      </w:docPartBody>
    </w:docPart>
    <w:docPart>
      <w:docPartPr>
        <w:name w:val="1765746C6BE949668EDE282087316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14768-1E77-4751-A910-01DF895CB5D0}"/>
      </w:docPartPr>
      <w:docPartBody>
        <w:p w:rsidR="00B9224A" w:rsidRDefault="00145A2F">
          <w:pPr>
            <w:pStyle w:val="1765746C6BE949668EDE2820873161A4"/>
          </w:pPr>
          <w:r w:rsidRPr="00455BBF">
            <w:rPr>
              <w:lang w:bidi="es-ES"/>
            </w:rPr>
            <w:t>Nombre de la compañía</w:t>
          </w:r>
        </w:p>
      </w:docPartBody>
    </w:docPart>
    <w:docPart>
      <w:docPartPr>
        <w:name w:val="A5B5A5EA1DD743E8A54815F37993F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9A2B6-3B93-459C-A623-3E97162A097D}"/>
      </w:docPartPr>
      <w:docPartBody>
        <w:p w:rsidR="00B9224A" w:rsidRDefault="00145A2F">
          <w:pPr>
            <w:pStyle w:val="A5B5A5EA1DD743E8A54815F37993F75C"/>
          </w:pPr>
          <w:r w:rsidRPr="00455BBF">
            <w:rPr>
              <w:lang w:bidi="es-ES"/>
            </w:rPr>
            <w:t>Dirección de la compañía</w:t>
          </w:r>
        </w:p>
      </w:docPartBody>
    </w:docPart>
    <w:docPart>
      <w:docPartPr>
        <w:name w:val="3AF0745495E1458CA11AAA36AFD9A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7CE4-51D1-4B6D-9943-1FC02078B199}"/>
      </w:docPartPr>
      <w:docPartBody>
        <w:p w:rsidR="00B9224A" w:rsidRDefault="00145A2F">
          <w:pPr>
            <w:pStyle w:val="3AF0745495E1458CA11AAA36AFD9A0E4"/>
          </w:pPr>
          <w:r w:rsidRPr="00455BBF">
            <w:rPr>
              <w:lang w:bidi="es-ES"/>
            </w:rPr>
            <w:t>Plan de elaboración de perfiles de la audiencia objetivo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A2F"/>
    <w:rsid w:val="00052CCC"/>
    <w:rsid w:val="000E32C1"/>
    <w:rsid w:val="00145A2F"/>
    <w:rsid w:val="00221B2B"/>
    <w:rsid w:val="006D509C"/>
    <w:rsid w:val="00A8166C"/>
    <w:rsid w:val="00AE6939"/>
    <w:rsid w:val="00B9224A"/>
    <w:rsid w:val="00C9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475423AFEDB45658CD506F33F1BE8AD">
    <w:name w:val="D475423AFEDB45658CD506F33F1BE8AD"/>
  </w:style>
  <w:style w:type="paragraph" w:customStyle="1" w:styleId="CDBA45ADCF804951B51996CB93C5A574">
    <w:name w:val="CDBA45ADCF804951B51996CB93C5A574"/>
  </w:style>
  <w:style w:type="paragraph" w:customStyle="1" w:styleId="FD596F4F749B4E58BA653F3E4DA9616E">
    <w:name w:val="FD596F4F749B4E58BA653F3E4DA9616E"/>
  </w:style>
  <w:style w:type="paragraph" w:customStyle="1" w:styleId="5E3A23D33EDA464CA1F954ACCDBDE1B4">
    <w:name w:val="5E3A23D33EDA464CA1F954ACCDBDE1B4"/>
  </w:style>
  <w:style w:type="paragraph" w:customStyle="1" w:styleId="0847E53BA4B849A0823E0B18EE39B405">
    <w:name w:val="0847E53BA4B849A0823E0B18EE39B405"/>
  </w:style>
  <w:style w:type="paragraph" w:customStyle="1" w:styleId="1765746C6BE949668EDE2820873161A4">
    <w:name w:val="1765746C6BE949668EDE2820873161A4"/>
  </w:style>
  <w:style w:type="paragraph" w:customStyle="1" w:styleId="A5B5A5EA1DD743E8A54815F37993F75C">
    <w:name w:val="A5B5A5EA1DD743E8A54815F37993F75C"/>
  </w:style>
  <w:style w:type="paragraph" w:customStyle="1" w:styleId="3AF0745495E1458CA11AAA36AFD9A0E4">
    <w:name w:val="3AF0745495E1458CA11AAA36AFD9A0E4"/>
  </w:style>
  <w:style w:type="character" w:styleId="nfasis">
    <w:name w:val="Emphasis"/>
    <w:basedOn w:val="Fuentedeprrafopredeter"/>
    <w:uiPriority w:val="12"/>
    <w:unhideWhenUsed/>
    <w:qFormat/>
    <w:rPr>
      <w:i/>
      <w:iCs/>
      <w:color w:val="595959" w:themeColor="text1" w:themeTint="A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9.jpeg"/></Relationships>
</file>

<file path=word/theme/theme1.xml><?xml version="1.0" encoding="utf-8"?>
<a:theme xmlns:a="http://schemas.openxmlformats.org/drawingml/2006/main" name="Theme1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SECRETARÍA DE SERVICIOS ESCOLARES
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 de elaboración de perfiles de la audiencia objetivo.dotx</Template>
  <TotalTime>10250</TotalTime>
  <Pages>18</Pages>
  <Words>937</Words>
  <Characters>5158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de usuario - Módulo de Aulas</vt:lpstr>
      <vt:lpstr/>
    </vt:vector>
  </TitlesOfParts>
  <Company>FACULTAD DE MEDICINA</Company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usuario - Módulo de Aulas</dc:title>
  <dc:subject>asignación de espacios físicos</dc:subject>
  <dc:creator>Armando</dc:creator>
  <cp:keywords>Jorge Antonio Serrano Mendoza</cp:keywords>
  <dc:description>01/02/2022</dc:description>
  <cp:lastModifiedBy>Armando</cp:lastModifiedBy>
  <cp:revision>24</cp:revision>
  <cp:lastPrinted>2022-01-17T21:42:00Z</cp:lastPrinted>
  <dcterms:created xsi:type="dcterms:W3CDTF">2022-02-01T21:14:00Z</dcterms:created>
  <dcterms:modified xsi:type="dcterms:W3CDTF">2022-02-24T22:08:00Z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